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3845A001" w14:textId="77777777" w:rsidR="00F204BC" w:rsidRDefault="00F204BC" w:rsidP="00F204BC">
      <w:pPr>
        <w:spacing w:after="0" w:line="240" w:lineRule="auto"/>
        <w:ind w:left="6480"/>
        <w:jc w:val="right"/>
        <w:rPr>
          <w:rFonts w:cs="David"/>
          <w:sz w:val="20"/>
          <w:szCs w:val="20"/>
          <w:rtl/>
        </w:rPr>
      </w:pPr>
      <w:r>
        <w:rPr>
          <w:rFonts w:cs="David"/>
          <w:sz w:val="24"/>
          <w:szCs w:val="24"/>
          <w:rtl/>
        </w:rPr>
        <w:fldChar w:fldCharType="begin"/>
      </w:r>
      <w:r>
        <w:rPr>
          <w:rFonts w:cs="David"/>
          <w:sz w:val="24"/>
          <w:szCs w:val="24"/>
          <w:rtl/>
        </w:rPr>
        <w:instrText xml:space="preserve"> </w:instrText>
      </w:r>
      <w:r>
        <w:rPr>
          <w:rFonts w:cs="David" w:hint="cs"/>
          <w:sz w:val="24"/>
          <w:szCs w:val="24"/>
        </w:rPr>
        <w:instrText>DATE</w:instrText>
      </w:r>
      <w:r>
        <w:rPr>
          <w:rFonts w:cs="David" w:hint="cs"/>
          <w:sz w:val="24"/>
          <w:szCs w:val="24"/>
          <w:rtl/>
        </w:rPr>
        <w:instrText xml:space="preserve"> \@ "</w:instrText>
      </w:r>
      <w:r>
        <w:rPr>
          <w:rFonts w:cs="David" w:hint="cs"/>
          <w:sz w:val="24"/>
          <w:szCs w:val="24"/>
        </w:rPr>
        <w:instrText>dddd dd MMMM yyyy" \h</w:instrText>
      </w:r>
      <w:r>
        <w:rPr>
          <w:rFonts w:cs="David"/>
          <w:sz w:val="24"/>
          <w:szCs w:val="24"/>
          <w:rtl/>
        </w:rPr>
        <w:instrText xml:space="preserve"> </w:instrText>
      </w:r>
      <w:r>
        <w:rPr>
          <w:rFonts w:cs="David"/>
          <w:sz w:val="24"/>
          <w:szCs w:val="24"/>
          <w:rtl/>
        </w:rPr>
        <w:fldChar w:fldCharType="separate"/>
      </w:r>
      <w:r w:rsidR="009B7EF7">
        <w:rPr>
          <w:rFonts w:cs="David" w:hint="cs"/>
          <w:noProof/>
          <w:sz w:val="24"/>
          <w:szCs w:val="24"/>
          <w:rtl/>
        </w:rPr>
        <w:t>‏יום</w:t>
      </w:r>
      <w:r w:rsidR="009B7EF7">
        <w:rPr>
          <w:rFonts w:cs="David" w:hint="eastAsia"/>
          <w:noProof/>
          <w:sz w:val="24"/>
          <w:szCs w:val="24"/>
          <w:rtl/>
        </w:rPr>
        <w:t> </w:t>
      </w:r>
      <w:r w:rsidR="009B7EF7">
        <w:rPr>
          <w:rFonts w:cs="David" w:hint="cs"/>
          <w:noProof/>
          <w:sz w:val="24"/>
          <w:szCs w:val="24"/>
          <w:rtl/>
        </w:rPr>
        <w:t>ראשון</w:t>
      </w:r>
      <w:r w:rsidR="009B7EF7">
        <w:rPr>
          <w:rFonts w:cs="David"/>
          <w:noProof/>
          <w:sz w:val="24"/>
          <w:szCs w:val="24"/>
          <w:rtl/>
        </w:rPr>
        <w:t xml:space="preserve"> </w:t>
      </w:r>
      <w:r w:rsidR="009B7EF7">
        <w:rPr>
          <w:rFonts w:cs="David" w:hint="cs"/>
          <w:noProof/>
          <w:sz w:val="24"/>
          <w:szCs w:val="24"/>
          <w:rtl/>
        </w:rPr>
        <w:t>ד</w:t>
      </w:r>
      <w:r w:rsidR="009B7EF7">
        <w:rPr>
          <w:rFonts w:cs="David"/>
          <w:noProof/>
          <w:sz w:val="24"/>
          <w:szCs w:val="24"/>
          <w:rtl/>
        </w:rPr>
        <w:t xml:space="preserve">' </w:t>
      </w:r>
      <w:r w:rsidR="009B7EF7">
        <w:rPr>
          <w:rFonts w:cs="David" w:hint="cs"/>
          <w:noProof/>
          <w:sz w:val="24"/>
          <w:szCs w:val="24"/>
          <w:rtl/>
        </w:rPr>
        <w:t>אייר</w:t>
      </w:r>
      <w:r w:rsidR="009B7EF7">
        <w:rPr>
          <w:rFonts w:cs="David"/>
          <w:noProof/>
          <w:sz w:val="24"/>
          <w:szCs w:val="24"/>
          <w:rtl/>
        </w:rPr>
        <w:t xml:space="preserve"> </w:t>
      </w:r>
      <w:r w:rsidR="009B7EF7">
        <w:rPr>
          <w:rFonts w:cs="David" w:hint="cs"/>
          <w:noProof/>
          <w:sz w:val="24"/>
          <w:szCs w:val="24"/>
          <w:rtl/>
        </w:rPr>
        <w:t>תשע</w:t>
      </w:r>
      <w:r w:rsidR="009B7EF7">
        <w:rPr>
          <w:rFonts w:cs="David"/>
          <w:noProof/>
          <w:sz w:val="24"/>
          <w:szCs w:val="24"/>
          <w:rtl/>
        </w:rPr>
        <w:t>"</w:t>
      </w:r>
      <w:r w:rsidR="009B7EF7">
        <w:rPr>
          <w:rFonts w:cs="David" w:hint="cs"/>
          <w:noProof/>
          <w:sz w:val="24"/>
          <w:szCs w:val="24"/>
          <w:rtl/>
        </w:rPr>
        <w:t>ז</w:t>
      </w:r>
      <w:r>
        <w:rPr>
          <w:rFonts w:cs="David"/>
          <w:sz w:val="24"/>
          <w:szCs w:val="24"/>
          <w:rtl/>
        </w:rPr>
        <w:fldChar w:fldCharType="end"/>
      </w:r>
    </w:p>
    <w:p w14:paraId="3845A002" w14:textId="77777777" w:rsidR="002476C0" w:rsidRDefault="00F204BC" w:rsidP="00F204BC">
      <w:pPr>
        <w:spacing w:after="0" w:line="240" w:lineRule="auto"/>
        <w:ind w:left="6480"/>
        <w:jc w:val="right"/>
        <w:rPr>
          <w:rFonts w:cs="David"/>
          <w:noProof/>
          <w:sz w:val="24"/>
          <w:szCs w:val="24"/>
          <w:rtl/>
        </w:rPr>
      </w:pPr>
      <w:r w:rsidRPr="00F204BC">
        <w:rPr>
          <w:rFonts w:cs="David"/>
          <w:noProof/>
          <w:sz w:val="24"/>
          <w:szCs w:val="24"/>
          <w:rtl/>
        </w:rPr>
        <w:fldChar w:fldCharType="begin"/>
      </w:r>
      <w:r w:rsidRPr="00F204BC">
        <w:rPr>
          <w:rFonts w:cs="David"/>
          <w:noProof/>
          <w:sz w:val="24"/>
          <w:szCs w:val="24"/>
          <w:rtl/>
        </w:rPr>
        <w:instrText xml:space="preserve"> </w:instrText>
      </w:r>
      <w:r w:rsidRPr="00F204BC">
        <w:rPr>
          <w:rFonts w:cs="David" w:hint="cs"/>
          <w:noProof/>
          <w:sz w:val="24"/>
          <w:szCs w:val="24"/>
        </w:rPr>
        <w:instrText>DATE</w:instrText>
      </w:r>
      <w:r w:rsidRPr="00F204BC">
        <w:rPr>
          <w:rFonts w:cs="David" w:hint="cs"/>
          <w:noProof/>
          <w:sz w:val="24"/>
          <w:szCs w:val="24"/>
          <w:rtl/>
        </w:rPr>
        <w:instrText xml:space="preserve"> \@ "</w:instrText>
      </w:r>
      <w:r w:rsidRPr="00F204BC">
        <w:rPr>
          <w:rFonts w:cs="David" w:hint="cs"/>
          <w:noProof/>
          <w:sz w:val="24"/>
          <w:szCs w:val="24"/>
        </w:rPr>
        <w:instrText>dd MMMM yyyy</w:instrText>
      </w:r>
      <w:r w:rsidRPr="00F204BC">
        <w:rPr>
          <w:rFonts w:cs="David" w:hint="cs"/>
          <w:noProof/>
          <w:sz w:val="24"/>
          <w:szCs w:val="24"/>
          <w:rtl/>
        </w:rPr>
        <w:instrText>"</w:instrText>
      </w:r>
      <w:r w:rsidRPr="00F204BC">
        <w:rPr>
          <w:rFonts w:cs="David"/>
          <w:noProof/>
          <w:sz w:val="24"/>
          <w:szCs w:val="24"/>
          <w:rtl/>
        </w:rPr>
        <w:instrText xml:space="preserve"> </w:instrText>
      </w:r>
      <w:r w:rsidRPr="00F204BC">
        <w:rPr>
          <w:rFonts w:cs="David"/>
          <w:noProof/>
          <w:sz w:val="24"/>
          <w:szCs w:val="24"/>
          <w:rtl/>
        </w:rPr>
        <w:fldChar w:fldCharType="separate"/>
      </w:r>
      <w:r w:rsidR="009B7EF7">
        <w:rPr>
          <w:rFonts w:cs="David" w:hint="cs"/>
          <w:noProof/>
          <w:sz w:val="24"/>
          <w:szCs w:val="24"/>
          <w:rtl/>
        </w:rPr>
        <w:t>‏</w:t>
      </w:r>
      <w:r w:rsidR="009B7EF7">
        <w:rPr>
          <w:rFonts w:cs="David"/>
          <w:noProof/>
          <w:sz w:val="24"/>
          <w:szCs w:val="24"/>
          <w:rtl/>
        </w:rPr>
        <w:t xml:space="preserve">30 </w:t>
      </w:r>
      <w:r w:rsidR="009B7EF7">
        <w:rPr>
          <w:rFonts w:cs="David" w:hint="cs"/>
          <w:noProof/>
          <w:sz w:val="24"/>
          <w:szCs w:val="24"/>
          <w:rtl/>
        </w:rPr>
        <w:t>אפריל</w:t>
      </w:r>
      <w:r w:rsidR="009B7EF7">
        <w:rPr>
          <w:rFonts w:cs="David"/>
          <w:noProof/>
          <w:sz w:val="24"/>
          <w:szCs w:val="24"/>
          <w:rtl/>
        </w:rPr>
        <w:t xml:space="preserve"> 2017</w:t>
      </w:r>
      <w:r w:rsidRPr="00F204BC">
        <w:rPr>
          <w:rFonts w:cs="David"/>
          <w:noProof/>
          <w:sz w:val="24"/>
          <w:szCs w:val="24"/>
          <w:rtl/>
        </w:rPr>
        <w:fldChar w:fldCharType="end"/>
      </w:r>
    </w:p>
    <w:p w14:paraId="3845A003" w14:textId="77777777" w:rsidR="002476C0" w:rsidRPr="002476C0" w:rsidRDefault="002476C0" w:rsidP="002476C0">
      <w:pPr>
        <w:spacing w:after="0"/>
        <w:jc w:val="both"/>
        <w:rPr>
          <w:rFonts w:cs="David"/>
          <w:b/>
          <w:bCs/>
          <w:sz w:val="24"/>
          <w:szCs w:val="24"/>
          <w:rtl/>
        </w:rPr>
      </w:pPr>
      <w:r w:rsidRPr="002476C0">
        <w:rPr>
          <w:rFonts w:cs="David" w:hint="cs"/>
          <w:b/>
          <w:bCs/>
          <w:sz w:val="24"/>
          <w:szCs w:val="24"/>
          <w:rtl/>
        </w:rPr>
        <w:t>לכבוד</w:t>
      </w:r>
    </w:p>
    <w:p w14:paraId="3845A004" w14:textId="77777777" w:rsidR="002476C0" w:rsidRPr="002476C0" w:rsidRDefault="001F4A6A" w:rsidP="002476C0">
      <w:pPr>
        <w:spacing w:after="0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חברי וועדת המכרזים</w:t>
      </w:r>
    </w:p>
    <w:p w14:paraId="3845A005" w14:textId="77777777" w:rsidR="002476C0" w:rsidRDefault="001F4A6A" w:rsidP="001F4A6A">
      <w:pPr>
        <w:spacing w:after="0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1F4A6A">
        <w:rPr>
          <w:rFonts w:cs="David" w:hint="cs"/>
          <w:b/>
          <w:bCs/>
          <w:sz w:val="24"/>
          <w:szCs w:val="24"/>
          <w:u w:val="single"/>
          <w:rtl/>
        </w:rPr>
        <w:t>משרד התרבות והספורט</w:t>
      </w:r>
      <w:r w:rsidR="002476C0" w:rsidRPr="001F4A6A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14:paraId="3845A006" w14:textId="77777777" w:rsidR="008F2181" w:rsidRPr="001F4A6A" w:rsidRDefault="008F2181" w:rsidP="001F4A6A">
      <w:pPr>
        <w:spacing w:after="0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14:paraId="3845A007" w14:textId="77777777" w:rsidR="002476C0" w:rsidRPr="002476C0" w:rsidRDefault="002476C0" w:rsidP="002476C0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14:paraId="3845A008" w14:textId="77777777" w:rsidR="001F4A6A" w:rsidRPr="001F4A6A" w:rsidRDefault="002476C0" w:rsidP="00D21D2B">
      <w:pPr>
        <w:spacing w:after="120" w:line="360" w:lineRule="auto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1F4A6A">
        <w:rPr>
          <w:rFonts w:cs="David" w:hint="cs"/>
          <w:b/>
          <w:bCs/>
          <w:sz w:val="24"/>
          <w:szCs w:val="24"/>
          <w:u w:val="single"/>
          <w:rtl/>
        </w:rPr>
        <w:t xml:space="preserve">הנדון: </w:t>
      </w:r>
      <w:r w:rsidR="004E2DBA">
        <w:rPr>
          <w:rFonts w:ascii="Arial" w:hAnsi="Arial" w:cs="David" w:hint="cs"/>
          <w:b/>
          <w:bCs/>
          <w:sz w:val="24"/>
          <w:szCs w:val="24"/>
          <w:u w:val="single"/>
          <w:rtl/>
        </w:rPr>
        <w:t>אישור הסכם פשרה עם התאחדות הצלילה הישראלית</w:t>
      </w:r>
      <w:r w:rsidR="00CF13F9">
        <w:rPr>
          <w:rFonts w:ascii="Arial" w:hAnsi="Arial" w:cs="David" w:hint="cs"/>
          <w:b/>
          <w:bCs/>
          <w:i/>
          <w:iCs/>
          <w:sz w:val="24"/>
          <w:szCs w:val="24"/>
          <w:u w:val="single"/>
          <w:rtl/>
        </w:rPr>
        <w:t xml:space="preserve"> </w:t>
      </w:r>
      <w:r w:rsidR="00D21D2B">
        <w:rPr>
          <w:rFonts w:ascii="Arial" w:hAnsi="Arial" w:cs="David"/>
          <w:b/>
          <w:bCs/>
          <w:i/>
          <w:iCs/>
          <w:sz w:val="24"/>
          <w:szCs w:val="24"/>
          <w:u w:val="single"/>
          <w:rtl/>
        </w:rPr>
        <w:t>–</w:t>
      </w:r>
      <w:r w:rsidR="00D21D2B">
        <w:rPr>
          <w:rFonts w:ascii="Arial" w:hAnsi="Arial" w:cs="David" w:hint="cs"/>
          <w:b/>
          <w:bCs/>
          <w:i/>
          <w:iCs/>
          <w:sz w:val="24"/>
          <w:szCs w:val="24"/>
          <w:u w:val="single"/>
          <w:rtl/>
        </w:rPr>
        <w:t xml:space="preserve"> ביצוע מיזם משותף</w:t>
      </w:r>
      <w:r w:rsidR="00CF13F9" w:rsidRPr="00EC1846">
        <w:rPr>
          <w:rFonts w:ascii="Arial" w:hAnsi="Arial" w:cs="David" w:hint="cs"/>
          <w:b/>
          <w:bCs/>
          <w:i/>
          <w:iCs/>
          <w:sz w:val="24"/>
          <w:szCs w:val="24"/>
          <w:u w:val="single"/>
          <w:rtl/>
        </w:rPr>
        <w:t xml:space="preserve"> עם </w:t>
      </w:r>
      <w:r w:rsidR="00CF13F9">
        <w:rPr>
          <w:rFonts w:ascii="Arial" w:hAnsi="Arial" w:cs="David" w:hint="cs"/>
          <w:b/>
          <w:bCs/>
          <w:i/>
          <w:iCs/>
          <w:sz w:val="24"/>
          <w:szCs w:val="24"/>
          <w:u w:val="single"/>
          <w:rtl/>
        </w:rPr>
        <w:t xml:space="preserve">עמותת </w:t>
      </w:r>
      <w:r w:rsidR="00CF13F9" w:rsidRPr="00EC1846">
        <w:rPr>
          <w:rFonts w:ascii="Arial" w:hAnsi="Arial" w:cs="David" w:hint="cs"/>
          <w:b/>
          <w:bCs/>
          <w:i/>
          <w:iCs/>
          <w:sz w:val="24"/>
          <w:szCs w:val="24"/>
          <w:u w:val="single"/>
          <w:rtl/>
        </w:rPr>
        <w:t>ההתאחדות הישראלית לצלילה, ח.פ.58-000511-4</w:t>
      </w:r>
    </w:p>
    <w:p w14:paraId="3845A009" w14:textId="77777777" w:rsidR="00F204BC" w:rsidRDefault="001F4A6A" w:rsidP="00A437CD">
      <w:pPr>
        <w:pStyle w:val="a7"/>
        <w:spacing w:after="120" w:line="360" w:lineRule="auto"/>
        <w:ind w:left="84"/>
        <w:contextualSpacing w:val="0"/>
        <w:jc w:val="both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  <w:r w:rsidRPr="00806565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רשות הצלילה מבקשת </w:t>
      </w:r>
      <w:r w:rsidR="00D21D2B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לאשר, במסגרת </w:t>
      </w:r>
      <w:r w:rsidR="004E2DB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קיום צו בית המשפט מיום 01.07.2016</w:t>
      </w:r>
      <w:r w:rsidR="00D21D2B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(מצ"ב)</w:t>
      </w:r>
      <w:r w:rsidR="004E2DB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</w:t>
      </w:r>
      <w:r w:rsidR="00D21D2B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ובהתייחס </w:t>
      </w:r>
      <w:r w:rsidR="004E2DB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לשנת 2017 </w:t>
      </w:r>
      <w:r w:rsidR="00D21D2B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את המיזם המשותף</w:t>
      </w:r>
      <w:r w:rsidR="00A437CD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 של הרשות לצלילה ספורטיבית וההתאחדות הישראלית לצלילה</w:t>
      </w:r>
      <w:r w:rsidR="00D21D2B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 לקיום ריענוני החייאה,</w:t>
      </w:r>
      <w:r w:rsidR="004E2DB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</w:t>
      </w:r>
      <w:r w:rsidR="00A437CD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בהתאם לסיכום </w:t>
      </w:r>
      <w:r w:rsidR="004E2DB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עבודה </w:t>
      </w:r>
      <w:r w:rsidR="00A437CD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בין הגופים במסגרת הסכם הפשרה שאושר ע"י ביהמ"ש בצו האמור</w:t>
      </w:r>
      <w:r w:rsidR="004E2DB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. </w:t>
      </w:r>
    </w:p>
    <w:p w14:paraId="3845A00A" w14:textId="77777777" w:rsidR="004E2DBA" w:rsidRDefault="004E2DBA" w:rsidP="004E2DBA">
      <w:pPr>
        <w:pStyle w:val="a7"/>
        <w:spacing w:line="360" w:lineRule="auto"/>
        <w:ind w:left="84"/>
        <w:jc w:val="both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  <w:r w:rsidRPr="004C0FB8"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  <w:t>עיקרי המיזם</w:t>
      </w:r>
      <w:r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:</w:t>
      </w:r>
    </w:p>
    <w:p w14:paraId="3845A00B" w14:textId="77777777" w:rsidR="00D21D2B" w:rsidRDefault="00CF13F9" w:rsidP="00D21D2B">
      <w:pPr>
        <w:spacing w:after="120" w:line="360" w:lineRule="auto"/>
        <w:ind w:left="84"/>
        <w:jc w:val="both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  <w:r w:rsidRPr="00D21D2B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בישראל מתרחשים </w:t>
      </w:r>
      <w:r w:rsidR="005E330F" w:rsidRPr="00D21D2B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קרוב לשישים אירועי בטיחות בשנה בתחום הצלילה וממוצע של תאונה קטלנית אחת לשנה. </w:t>
      </w:r>
    </w:p>
    <w:p w14:paraId="3845A00C" w14:textId="77777777" w:rsidR="00D21D2B" w:rsidRDefault="005E330F" w:rsidP="00D21D2B">
      <w:pPr>
        <w:spacing w:after="120" w:line="360" w:lineRule="auto"/>
        <w:ind w:left="84"/>
        <w:jc w:val="both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  <w:r w:rsidRPr="00D21D2B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לצורך הגברת המודעות והידע המעשי והתאורטי של הצוללים בישראל</w:t>
      </w:r>
      <w:r w:rsidR="00610B67" w:rsidRPr="00D21D2B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, </w:t>
      </w:r>
      <w:r w:rsidR="00B85E66" w:rsidRPr="00D21D2B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מבקשת הרשות לקיים ריענוני החייאה לקהל הרחב בדגש על החייאה תת ימית. </w:t>
      </w:r>
    </w:p>
    <w:p w14:paraId="3845A00D" w14:textId="77777777" w:rsidR="00CF13F9" w:rsidRPr="00D21D2B" w:rsidRDefault="00B85E66" w:rsidP="00D21D2B">
      <w:pPr>
        <w:spacing w:after="120" w:line="360" w:lineRule="auto"/>
        <w:ind w:left="84"/>
        <w:jc w:val="both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  <w:proofErr w:type="spellStart"/>
      <w:r w:rsidRPr="00D21D2B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הריענונים</w:t>
      </w:r>
      <w:proofErr w:type="spellEnd"/>
      <w:r w:rsidRPr="00D21D2B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יועברו על ידי מדריכי צלילה שהינם בעל רקע  רפואי ובתוכנית לימוד אשר אושרה על ידי הרשות לצלילה ספורטיבית.</w:t>
      </w:r>
    </w:p>
    <w:p w14:paraId="3845A00E" w14:textId="77777777" w:rsidR="00B85E66" w:rsidRPr="008F2181" w:rsidRDefault="00B85E66" w:rsidP="00B85E66">
      <w:pPr>
        <w:pStyle w:val="a7"/>
        <w:spacing w:after="120" w:line="360" w:lineRule="auto"/>
        <w:ind w:left="84"/>
        <w:contextualSpacing w:val="0"/>
        <w:jc w:val="both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  <w:r w:rsidRPr="008F218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ניהול והפעלת ה</w:t>
      </w:r>
      <w:r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פרויקט</w:t>
      </w:r>
      <w:r w:rsidRPr="008F218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 יהיו על ידי אנשי מקצוע </w:t>
      </w:r>
      <w:r w:rsidRPr="008F2181">
        <w:rPr>
          <w:rFonts w:ascii="Times New Roman" w:eastAsia="Times New Roman" w:hAnsi="Times New Roman" w:cs="David" w:hint="eastAsia"/>
          <w:sz w:val="20"/>
          <w:szCs w:val="24"/>
          <w:u w:val="single"/>
          <w:rtl/>
          <w:lang w:eastAsia="he-IL"/>
        </w:rPr>
        <w:t>ואילו</w:t>
      </w:r>
      <w:r w:rsidRPr="008F2181">
        <w:rPr>
          <w:rFonts w:ascii="Times New Roman" w:eastAsia="Times New Roman" w:hAnsi="Times New Roman" w:cs="David"/>
          <w:sz w:val="20"/>
          <w:szCs w:val="24"/>
          <w:u w:val="single"/>
          <w:rtl/>
          <w:lang w:eastAsia="he-IL"/>
        </w:rPr>
        <w:t xml:space="preserve"> </w:t>
      </w:r>
      <w:r w:rsidRPr="008F2181">
        <w:rPr>
          <w:rFonts w:ascii="Times New Roman" w:eastAsia="Times New Roman" w:hAnsi="Times New Roman" w:cs="David" w:hint="eastAsia"/>
          <w:sz w:val="20"/>
          <w:szCs w:val="24"/>
          <w:u w:val="single"/>
          <w:rtl/>
          <w:lang w:eastAsia="he-IL"/>
        </w:rPr>
        <w:t>ראש</w:t>
      </w:r>
      <w:r w:rsidRPr="008F2181">
        <w:rPr>
          <w:rFonts w:ascii="Times New Roman" w:eastAsia="Times New Roman" w:hAnsi="Times New Roman" w:cs="David"/>
          <w:sz w:val="20"/>
          <w:szCs w:val="24"/>
          <w:u w:val="single"/>
          <w:rtl/>
          <w:lang w:eastAsia="he-IL"/>
        </w:rPr>
        <w:t xml:space="preserve"> </w:t>
      </w:r>
      <w:r w:rsidRPr="008F2181">
        <w:rPr>
          <w:rFonts w:ascii="Times New Roman" w:eastAsia="Times New Roman" w:hAnsi="Times New Roman" w:cs="David" w:hint="eastAsia"/>
          <w:sz w:val="20"/>
          <w:szCs w:val="24"/>
          <w:u w:val="single"/>
          <w:rtl/>
          <w:lang w:eastAsia="he-IL"/>
        </w:rPr>
        <w:t>הרשות</w:t>
      </w:r>
      <w:r w:rsidRPr="008F2181">
        <w:rPr>
          <w:rFonts w:ascii="Times New Roman" w:eastAsia="Times New Roman" w:hAnsi="Times New Roman" w:cs="David"/>
          <w:sz w:val="20"/>
          <w:szCs w:val="24"/>
          <w:u w:val="single"/>
          <w:rtl/>
          <w:lang w:eastAsia="he-IL"/>
        </w:rPr>
        <w:t xml:space="preserve"> </w:t>
      </w:r>
      <w:r>
        <w:rPr>
          <w:rFonts w:ascii="Times New Roman" w:eastAsia="Times New Roman" w:hAnsi="Times New Roman" w:cs="David" w:hint="cs"/>
          <w:sz w:val="20"/>
          <w:szCs w:val="24"/>
          <w:u w:val="single"/>
          <w:rtl/>
          <w:lang w:eastAsia="he-IL"/>
        </w:rPr>
        <w:t xml:space="preserve">לצלילה </w:t>
      </w:r>
      <w:r w:rsidRPr="008F2181">
        <w:rPr>
          <w:rFonts w:ascii="Times New Roman" w:eastAsia="Times New Roman" w:hAnsi="Times New Roman" w:cs="David" w:hint="eastAsia"/>
          <w:sz w:val="20"/>
          <w:szCs w:val="24"/>
          <w:u w:val="single"/>
          <w:rtl/>
          <w:lang w:eastAsia="he-IL"/>
        </w:rPr>
        <w:t>יבצע</w:t>
      </w:r>
      <w:r w:rsidRPr="008F2181">
        <w:rPr>
          <w:rFonts w:ascii="Times New Roman" w:eastAsia="Times New Roman" w:hAnsi="Times New Roman" w:cs="David"/>
          <w:sz w:val="20"/>
          <w:szCs w:val="24"/>
          <w:u w:val="single"/>
          <w:rtl/>
          <w:lang w:eastAsia="he-IL"/>
        </w:rPr>
        <w:t xml:space="preserve"> </w:t>
      </w:r>
      <w:r w:rsidRPr="008F2181">
        <w:rPr>
          <w:rFonts w:ascii="Times New Roman" w:eastAsia="Times New Roman" w:hAnsi="Times New Roman" w:cs="David" w:hint="eastAsia"/>
          <w:sz w:val="20"/>
          <w:szCs w:val="24"/>
          <w:u w:val="single"/>
          <w:rtl/>
          <w:lang w:eastAsia="he-IL"/>
        </w:rPr>
        <w:t>את</w:t>
      </w:r>
      <w:r w:rsidRPr="008F2181">
        <w:rPr>
          <w:rFonts w:ascii="Times New Roman" w:eastAsia="Times New Roman" w:hAnsi="Times New Roman" w:cs="David"/>
          <w:sz w:val="20"/>
          <w:szCs w:val="24"/>
          <w:u w:val="single"/>
          <w:rtl/>
          <w:lang w:eastAsia="he-IL"/>
        </w:rPr>
        <w:t xml:space="preserve"> </w:t>
      </w:r>
      <w:r w:rsidRPr="008F2181">
        <w:rPr>
          <w:rFonts w:ascii="Times New Roman" w:eastAsia="Times New Roman" w:hAnsi="Times New Roman" w:cs="David" w:hint="eastAsia"/>
          <w:sz w:val="20"/>
          <w:szCs w:val="24"/>
          <w:u w:val="single"/>
          <w:rtl/>
          <w:lang w:eastAsia="he-IL"/>
        </w:rPr>
        <w:t>המעקב</w:t>
      </w:r>
      <w:r w:rsidRPr="008F2181">
        <w:rPr>
          <w:rFonts w:ascii="Times New Roman" w:eastAsia="Times New Roman" w:hAnsi="Times New Roman" w:cs="David"/>
          <w:sz w:val="20"/>
          <w:szCs w:val="24"/>
          <w:u w:val="single"/>
          <w:rtl/>
          <w:lang w:eastAsia="he-IL"/>
        </w:rPr>
        <w:t xml:space="preserve"> </w:t>
      </w:r>
      <w:r w:rsidRPr="008F2181">
        <w:rPr>
          <w:rFonts w:ascii="Times New Roman" w:eastAsia="Times New Roman" w:hAnsi="Times New Roman" w:cs="David" w:hint="eastAsia"/>
          <w:sz w:val="20"/>
          <w:szCs w:val="24"/>
          <w:u w:val="single"/>
          <w:rtl/>
          <w:lang w:eastAsia="he-IL"/>
        </w:rPr>
        <w:t>והבקרה</w:t>
      </w:r>
      <w:r w:rsidRPr="008F2181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.</w:t>
      </w:r>
    </w:p>
    <w:p w14:paraId="3845A00F" w14:textId="77777777" w:rsidR="00D21D2B" w:rsidRDefault="00610B67" w:rsidP="00D21D2B">
      <w:pPr>
        <w:pStyle w:val="a7"/>
        <w:spacing w:after="120" w:line="360" w:lineRule="auto"/>
        <w:ind w:left="84"/>
        <w:contextualSpacing w:val="0"/>
        <w:jc w:val="both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  <w:r w:rsidRPr="00F204BC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העלות המוערכת של האירוע הינה </w:t>
      </w:r>
      <w:r w:rsidR="00D21D2B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בשווי של</w:t>
      </w:r>
      <w:r w:rsidRPr="00F204BC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  </w:t>
      </w:r>
      <w:r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3</w:t>
      </w:r>
      <w:r w:rsidRPr="00F204BC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0,</w:t>
      </w:r>
      <w:r w:rsidR="00D21D2B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1</w:t>
      </w:r>
      <w:r w:rsidRPr="00F204BC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00 ₪</w:t>
      </w:r>
      <w:r w:rsidR="00D21D2B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 כמפורט בנספח התקציבי </w:t>
      </w:r>
      <w:proofErr w:type="spellStart"/>
      <w:r w:rsidR="00D21D2B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המצ"ב</w:t>
      </w:r>
      <w:proofErr w:type="spellEnd"/>
      <w:r w:rsidR="00D21D2B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.</w:t>
      </w:r>
    </w:p>
    <w:p w14:paraId="3845A010" w14:textId="77777777" w:rsidR="00D21D2B" w:rsidRPr="005E33CF" w:rsidRDefault="00610B67" w:rsidP="00D21D2B">
      <w:pPr>
        <w:pStyle w:val="a7"/>
        <w:spacing w:after="120" w:line="360" w:lineRule="auto"/>
        <w:ind w:left="84"/>
        <w:contextualSpacing w:val="0"/>
        <w:jc w:val="both"/>
        <w:rPr>
          <w:rFonts w:ascii="Times New Roman" w:eastAsia="Times New Roman" w:hAnsi="Times New Roman" w:cs="David"/>
          <w:b/>
          <w:bCs/>
          <w:sz w:val="20"/>
          <w:szCs w:val="24"/>
          <w:lang w:eastAsia="he-IL"/>
        </w:rPr>
      </w:pPr>
      <w:r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הוועדה </w:t>
      </w:r>
      <w:r w:rsidR="00D21D2B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מתבקשת לאשר התקשרות בשווי של </w:t>
      </w:r>
      <w:r w:rsidR="00D21D2B" w:rsidRPr="00A437CD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15</w:t>
      </w:r>
      <w:r w:rsidRPr="00A437CD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 xml:space="preserve"> אלף שקלים</w:t>
      </w:r>
      <w:r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</w:t>
      </w:r>
      <w:r w:rsidR="00D21D2B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עם </w:t>
      </w:r>
      <w:r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התאחדות הצלילה הישראלית לצורך מימון חלק</w:t>
      </w:r>
      <w:r w:rsidR="00D21D2B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ו</w:t>
      </w:r>
      <w:r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של המשרד ב</w:t>
      </w:r>
      <w:r w:rsidR="00D21D2B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מיזם</w:t>
      </w:r>
      <w:r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.</w:t>
      </w:r>
      <w:r w:rsidR="00D21D2B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</w:t>
      </w:r>
      <w:r w:rsidR="00D21D2B">
        <w:rPr>
          <w:rFonts w:ascii="Times New Roman" w:eastAsia="Times New Roman" w:hAnsi="Times New Roman" w:cs="David" w:hint="cs"/>
          <w:b/>
          <w:bCs/>
          <w:sz w:val="20"/>
          <w:szCs w:val="24"/>
          <w:rtl/>
          <w:lang w:eastAsia="he-IL"/>
        </w:rPr>
        <w:t>יש לציין, כי חלקה של התאחדות הצלילה הישראלית במיזם עומד על 15,100 ₪.</w:t>
      </w:r>
    </w:p>
    <w:p w14:paraId="3845A011" w14:textId="77777777" w:rsidR="00E673EE" w:rsidRPr="005E33CF" w:rsidRDefault="00E673EE" w:rsidP="005E33CF">
      <w:pPr>
        <w:pStyle w:val="a7"/>
        <w:spacing w:after="120" w:line="360" w:lineRule="auto"/>
        <w:ind w:left="84"/>
        <w:contextualSpacing w:val="0"/>
        <w:jc w:val="both"/>
        <w:rPr>
          <w:rFonts w:ascii="Times New Roman" w:eastAsia="Times New Roman" w:hAnsi="Times New Roman" w:cs="David"/>
          <w:b/>
          <w:bCs/>
          <w:sz w:val="20"/>
          <w:szCs w:val="24"/>
          <w:lang w:eastAsia="he-IL"/>
        </w:rPr>
      </w:pPr>
    </w:p>
    <w:p w14:paraId="3845A012" w14:textId="77777777" w:rsidR="002476C0" w:rsidRPr="002476C0" w:rsidRDefault="002476C0" w:rsidP="002476C0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14:paraId="3845A013" w14:textId="77777777" w:rsidR="002476C0" w:rsidRDefault="002476C0" w:rsidP="008F2181">
      <w:pPr>
        <w:spacing w:after="0" w:line="240" w:lineRule="auto"/>
        <w:ind w:left="5760"/>
        <w:jc w:val="both"/>
        <w:rPr>
          <w:rFonts w:cs="David"/>
          <w:b/>
          <w:bCs/>
          <w:sz w:val="24"/>
          <w:szCs w:val="24"/>
          <w:rtl/>
        </w:rPr>
      </w:pPr>
      <w:r w:rsidRPr="002476C0">
        <w:rPr>
          <w:rFonts w:cs="David" w:hint="cs"/>
          <w:b/>
          <w:bCs/>
          <w:sz w:val="24"/>
          <w:szCs w:val="24"/>
          <w:rtl/>
        </w:rPr>
        <w:t>בברכה,</w:t>
      </w:r>
    </w:p>
    <w:p w14:paraId="3845A014" w14:textId="77777777" w:rsidR="008F2181" w:rsidRPr="002476C0" w:rsidRDefault="008F2181" w:rsidP="008F2181">
      <w:pPr>
        <w:spacing w:after="0" w:line="240" w:lineRule="auto"/>
        <w:ind w:left="5760"/>
        <w:jc w:val="both"/>
        <w:rPr>
          <w:rFonts w:cs="David"/>
          <w:b/>
          <w:bCs/>
          <w:sz w:val="24"/>
          <w:szCs w:val="24"/>
          <w:rtl/>
        </w:rPr>
      </w:pPr>
    </w:p>
    <w:p w14:paraId="3845A015" w14:textId="77777777" w:rsidR="002476C0" w:rsidRPr="002476C0" w:rsidRDefault="002476C0" w:rsidP="008F2181">
      <w:pPr>
        <w:spacing w:after="0" w:line="240" w:lineRule="auto"/>
        <w:ind w:left="5760"/>
        <w:jc w:val="both"/>
        <w:rPr>
          <w:rFonts w:cs="David"/>
          <w:b/>
          <w:bCs/>
          <w:sz w:val="24"/>
          <w:szCs w:val="24"/>
          <w:rtl/>
        </w:rPr>
      </w:pPr>
    </w:p>
    <w:p w14:paraId="3845A016" w14:textId="77777777" w:rsidR="002476C0" w:rsidRDefault="00120F77" w:rsidP="008F2181">
      <w:pPr>
        <w:spacing w:after="0" w:line="240" w:lineRule="auto"/>
        <w:ind w:left="5760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אדם קונסטנטינובסקי</w:t>
      </w:r>
    </w:p>
    <w:p w14:paraId="3845A017" w14:textId="77777777" w:rsidR="00120F77" w:rsidRDefault="00120F77" w:rsidP="008F2181">
      <w:pPr>
        <w:spacing w:after="0" w:line="240" w:lineRule="auto"/>
        <w:ind w:left="5760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מנהל הרשות לצלילה ספורטיבית</w:t>
      </w:r>
    </w:p>
    <w:sectPr w:rsidR="00120F77" w:rsidSect="00F37CF3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701" w:right="1134" w:bottom="426" w:left="1134" w:header="680" w:footer="27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845A01A" w14:textId="77777777" w:rsidR="008C4FF8" w:rsidRDefault="008C4FF8">
      <w:r>
        <w:separator/>
      </w:r>
    </w:p>
  </w:endnote>
  <w:endnote w:type="continuationSeparator" w:id="0">
    <w:p w14:paraId="3845A01B" w14:textId="77777777" w:rsidR="008C4FF8" w:rsidRDefault="008C4F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45A021" w14:textId="77777777" w:rsidR="008C4FF8" w:rsidRDefault="008C4FF8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45A022" w14:textId="77777777" w:rsidR="008C4FF8" w:rsidRPr="00F37CF3" w:rsidRDefault="008C4FF8" w:rsidP="000A00AC">
    <w:pPr>
      <w:pStyle w:val="a5"/>
      <w:tabs>
        <w:tab w:val="clear" w:pos="4153"/>
        <w:tab w:val="clear" w:pos="8306"/>
      </w:tabs>
      <w:spacing w:after="0" w:line="240" w:lineRule="auto"/>
      <w:jc w:val="right"/>
      <w:rPr>
        <w:rFonts w:cs="David"/>
        <w:sz w:val="16"/>
        <w:szCs w:val="16"/>
      </w:rPr>
    </w:pPr>
  </w:p>
  <w:p w14:paraId="3845A023" w14:textId="77777777" w:rsidR="008C4FF8" w:rsidRPr="00F37CF3" w:rsidRDefault="008C4FF8" w:rsidP="00A14A53">
    <w:pPr>
      <w:pStyle w:val="a5"/>
      <w:tabs>
        <w:tab w:val="clear" w:pos="4153"/>
        <w:tab w:val="clear" w:pos="8306"/>
      </w:tabs>
      <w:spacing w:after="0" w:line="240" w:lineRule="auto"/>
      <w:jc w:val="center"/>
      <w:rPr>
        <w:rFonts w:cs="David"/>
        <w:sz w:val="16"/>
        <w:szCs w:val="16"/>
        <w:rtl/>
      </w:rPr>
    </w:pPr>
    <w:r>
      <w:rPr>
        <w:rFonts w:cs="David"/>
        <w:noProof/>
        <w:sz w:val="16"/>
        <w:szCs w:val="16"/>
        <w:rtl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3845A034" wp14:editId="3845A035">
              <wp:simplePos x="0" y="0"/>
              <wp:positionH relativeFrom="column">
                <wp:posOffset>17145</wp:posOffset>
              </wp:positionH>
              <wp:positionV relativeFrom="paragraph">
                <wp:posOffset>13335</wp:posOffset>
              </wp:positionV>
              <wp:extent cx="6057900" cy="0"/>
              <wp:effectExtent l="7620" t="13335" r="11430" b="5715"/>
              <wp:wrapNone/>
              <wp:docPr id="4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579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" o:spid="_x0000_s1026" style="position:absolute;left:0;text-align:lef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35pt,1.05pt" to="478.35pt,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/aTREg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"/>
          </w:pict>
        </mc:Fallback>
      </mc:AlternateContent>
    </w:r>
    <w:r w:rsidRPr="00F37CF3">
      <w:rPr>
        <w:rFonts w:cs="David" w:hint="cs"/>
        <w:sz w:val="16"/>
        <w:szCs w:val="16"/>
        <w:rtl/>
      </w:rPr>
      <w:t xml:space="preserve">רח' כנפי נשרים 22, ת"ד 292, ירושלים 9199 </w:t>
    </w:r>
    <w:r w:rsidRPr="00F37CF3">
      <w:rPr>
        <w:rFonts w:cs="David"/>
        <w:sz w:val="16"/>
        <w:szCs w:val="16"/>
      </w:rPr>
      <w:t>*</w:t>
    </w:r>
    <w:r w:rsidRPr="00F37CF3">
      <w:rPr>
        <w:rFonts w:cs="David" w:hint="cs"/>
        <w:sz w:val="16"/>
        <w:szCs w:val="16"/>
        <w:rtl/>
      </w:rPr>
      <w:t xml:space="preserve"> טל': 02-5601730 :</w:t>
    </w:r>
    <w:r w:rsidRPr="00F37CF3">
      <w:rPr>
        <w:rFonts w:cs="David"/>
        <w:sz w:val="16"/>
        <w:szCs w:val="16"/>
      </w:rPr>
      <w:t>Tel</w:t>
    </w:r>
    <w:r w:rsidRPr="00F37CF3">
      <w:rPr>
        <w:rFonts w:cs="David" w:hint="cs"/>
        <w:sz w:val="16"/>
        <w:szCs w:val="16"/>
        <w:rtl/>
      </w:rPr>
      <w:t xml:space="preserve"> </w:t>
    </w:r>
    <w:r w:rsidRPr="00F37CF3">
      <w:rPr>
        <w:rFonts w:cs="David"/>
        <w:sz w:val="16"/>
        <w:szCs w:val="16"/>
      </w:rPr>
      <w:t>*</w:t>
    </w:r>
    <w:r w:rsidRPr="00F37CF3">
      <w:rPr>
        <w:rFonts w:cs="David" w:hint="cs"/>
        <w:sz w:val="16"/>
        <w:szCs w:val="16"/>
        <w:rtl/>
      </w:rPr>
      <w:t xml:space="preserve"> פקס: 02-5601764 :</w:t>
    </w:r>
    <w:r w:rsidRPr="00F37CF3">
      <w:rPr>
        <w:rFonts w:cs="David"/>
        <w:sz w:val="16"/>
        <w:szCs w:val="16"/>
      </w:rPr>
      <w:t>Fax</w:t>
    </w:r>
    <w:r w:rsidRPr="00F37CF3">
      <w:rPr>
        <w:rFonts w:cs="David" w:hint="cs"/>
        <w:sz w:val="16"/>
        <w:szCs w:val="16"/>
        <w:rtl/>
      </w:rPr>
      <w:t xml:space="preserve">  </w:t>
    </w:r>
    <w:r w:rsidRPr="00F37CF3">
      <w:rPr>
        <w:rFonts w:cs="David"/>
        <w:sz w:val="16"/>
        <w:szCs w:val="16"/>
      </w:rPr>
      <w:t>*</w:t>
    </w:r>
    <w:r w:rsidRPr="00F37CF3">
      <w:rPr>
        <w:rFonts w:cs="David" w:hint="cs"/>
        <w:sz w:val="16"/>
        <w:szCs w:val="16"/>
        <w:rtl/>
      </w:rPr>
      <w:t xml:space="preserve"> </w:t>
    </w:r>
    <w:r w:rsidRPr="00F37CF3">
      <w:rPr>
        <w:rFonts w:cs="David"/>
        <w:sz w:val="16"/>
        <w:szCs w:val="16"/>
      </w:rPr>
      <w:t>Kanfai Nesharim 22 Street, P.O.Box 292, Jerusalem, Israel</w:t>
    </w:r>
  </w:p>
  <w:p w14:paraId="3845A024" w14:textId="77777777" w:rsidR="008C4FF8" w:rsidRPr="00F37CF3" w:rsidRDefault="008C4FF8" w:rsidP="00A14A53">
    <w:pPr>
      <w:pStyle w:val="a5"/>
      <w:tabs>
        <w:tab w:val="clear" w:pos="4153"/>
      </w:tabs>
      <w:spacing w:after="0" w:line="240" w:lineRule="auto"/>
      <w:jc w:val="center"/>
      <w:rPr>
        <w:rFonts w:cs="David"/>
        <w:b/>
        <w:bCs/>
        <w:sz w:val="16"/>
        <w:szCs w:val="16"/>
        <w:rtl/>
      </w:rPr>
    </w:pPr>
    <w:r w:rsidRPr="00F37CF3">
      <w:rPr>
        <w:rFonts w:cs="David"/>
        <w:sz w:val="16"/>
        <w:szCs w:val="16"/>
        <w:rtl/>
      </w:rPr>
      <w:t xml:space="preserve">רח' המסגר 14,  תל-אביב 61575 </w:t>
    </w:r>
    <w:r w:rsidRPr="00F37CF3">
      <w:rPr>
        <w:rFonts w:cs="David"/>
        <w:sz w:val="16"/>
        <w:szCs w:val="16"/>
      </w:rPr>
      <w:t>*</w:t>
    </w:r>
    <w:r w:rsidRPr="00F37CF3">
      <w:rPr>
        <w:rFonts w:cs="David"/>
        <w:sz w:val="16"/>
        <w:szCs w:val="16"/>
        <w:rtl/>
      </w:rPr>
      <w:t xml:space="preserve">  טלפון: 03-6367203 </w:t>
    </w:r>
    <w:r w:rsidRPr="00F37CF3">
      <w:rPr>
        <w:rFonts w:cs="David" w:hint="cs"/>
        <w:sz w:val="16"/>
        <w:szCs w:val="16"/>
        <w:rtl/>
      </w:rPr>
      <w:t xml:space="preserve"> </w:t>
    </w:r>
    <w:r w:rsidRPr="00F37CF3">
      <w:rPr>
        <w:rFonts w:cs="David"/>
        <w:sz w:val="16"/>
        <w:szCs w:val="16"/>
      </w:rPr>
      <w:t>Tel:</w:t>
    </w:r>
    <w:r w:rsidRPr="00F37CF3">
      <w:rPr>
        <w:rFonts w:cs="David"/>
        <w:sz w:val="16"/>
        <w:szCs w:val="16"/>
        <w:rtl/>
      </w:rPr>
      <w:t xml:space="preserve"> </w:t>
    </w:r>
    <w:r w:rsidRPr="00F37CF3">
      <w:rPr>
        <w:rFonts w:cs="David"/>
        <w:sz w:val="16"/>
        <w:szCs w:val="16"/>
      </w:rPr>
      <w:t>*</w:t>
    </w:r>
    <w:r w:rsidRPr="00F37CF3">
      <w:rPr>
        <w:rFonts w:cs="David"/>
        <w:sz w:val="16"/>
        <w:szCs w:val="16"/>
        <w:rtl/>
      </w:rPr>
      <w:t xml:space="preserve">  פקס</w:t>
    </w:r>
    <w:r w:rsidRPr="00F37CF3">
      <w:rPr>
        <w:rFonts w:cs="David" w:hint="cs"/>
        <w:sz w:val="16"/>
        <w:szCs w:val="16"/>
        <w:rtl/>
      </w:rPr>
      <w:t>:</w:t>
    </w:r>
    <w:r w:rsidRPr="00F37CF3">
      <w:rPr>
        <w:rFonts w:cs="David"/>
        <w:sz w:val="16"/>
        <w:szCs w:val="16"/>
        <w:rtl/>
      </w:rPr>
      <w:t xml:space="preserve"> 03-</w:t>
    </w:r>
    <w:r w:rsidRPr="00F37CF3">
      <w:rPr>
        <w:rFonts w:cs="David" w:hint="cs"/>
        <w:sz w:val="16"/>
        <w:szCs w:val="16"/>
        <w:rtl/>
      </w:rPr>
      <w:t xml:space="preserve">6870471 </w:t>
    </w:r>
    <w:r w:rsidRPr="00F37CF3">
      <w:rPr>
        <w:rFonts w:cs="David"/>
        <w:sz w:val="16"/>
        <w:szCs w:val="16"/>
      </w:rPr>
      <w:t>Fax:</w:t>
    </w:r>
    <w:r w:rsidRPr="00F37CF3">
      <w:rPr>
        <w:rFonts w:cs="David" w:hint="cs"/>
        <w:sz w:val="16"/>
        <w:szCs w:val="16"/>
        <w:rtl/>
      </w:rPr>
      <w:t xml:space="preserve">  </w:t>
    </w:r>
    <w:r w:rsidRPr="00F37CF3">
      <w:rPr>
        <w:rFonts w:cs="David"/>
        <w:sz w:val="16"/>
        <w:szCs w:val="16"/>
      </w:rPr>
      <w:t>*</w:t>
    </w:r>
    <w:r w:rsidRPr="00F37CF3">
      <w:rPr>
        <w:rFonts w:cs="David" w:hint="cs"/>
        <w:sz w:val="16"/>
        <w:szCs w:val="16"/>
        <w:rtl/>
      </w:rPr>
      <w:t xml:space="preserve">  </w:t>
    </w:r>
    <w:r w:rsidRPr="00F37CF3">
      <w:rPr>
        <w:rFonts w:cs="David"/>
        <w:sz w:val="16"/>
        <w:szCs w:val="16"/>
      </w:rPr>
      <w:t>Hamasger 14, Street, Tel-Aviv, Israel</w:t>
    </w:r>
    <w:r w:rsidRPr="00F37CF3">
      <w:rPr>
        <w:rFonts w:cs="David" w:hint="cs"/>
        <w:sz w:val="16"/>
        <w:szCs w:val="16"/>
        <w:rtl/>
      </w:rPr>
      <w:t xml:space="preserve"> </w:t>
    </w:r>
    <w:r w:rsidRPr="00F37CF3">
      <w:rPr>
        <w:rFonts w:cs="David"/>
        <w:sz w:val="16"/>
        <w:szCs w:val="16"/>
      </w:rPr>
      <w:t>Mail:uris@most.gov.il</w:t>
    </w:r>
    <w:r w:rsidRPr="00F37CF3">
      <w:rPr>
        <w:rFonts w:cs="David"/>
        <w:sz w:val="16"/>
        <w:szCs w:val="16"/>
        <w:rtl/>
      </w:rPr>
      <w:t>-</w:t>
    </w:r>
    <w:r w:rsidRPr="00F37CF3">
      <w:rPr>
        <w:rFonts w:cs="David"/>
        <w:sz w:val="16"/>
        <w:szCs w:val="16"/>
      </w:rPr>
      <w:t>E</w:t>
    </w:r>
    <w:r w:rsidRPr="00F37CF3">
      <w:rPr>
        <w:rFonts w:cs="David"/>
        <w:sz w:val="16"/>
        <w:szCs w:val="16"/>
        <w:rtl/>
      </w:rPr>
      <w:t xml:space="preserve">               </w:t>
    </w:r>
    <w:r w:rsidRPr="00F37CF3">
      <w:rPr>
        <w:rFonts w:cs="David"/>
        <w:sz w:val="16"/>
        <w:szCs w:val="16"/>
      </w:rPr>
      <w:t xml:space="preserve"> </w:t>
    </w:r>
    <w:r w:rsidRPr="00F37CF3">
      <w:rPr>
        <w:rFonts w:cs="David"/>
        <w:sz w:val="16"/>
        <w:szCs w:val="16"/>
        <w:rtl/>
      </w:rPr>
      <w:t xml:space="preserve">אינטרנט: </w:t>
    </w:r>
    <w:hyperlink r:id="rId1" w:history="1">
      <w:r w:rsidRPr="00F37CF3">
        <w:rPr>
          <w:rStyle w:val="Hyperlink"/>
          <w:rFonts w:cs="David"/>
          <w:color w:val="auto"/>
          <w:sz w:val="16"/>
          <w:szCs w:val="16"/>
        </w:rPr>
        <w:t>www.most.gov.il</w:t>
      </w:r>
    </w:hyperlink>
    <w:r w:rsidRPr="00F37CF3">
      <w:rPr>
        <w:rFonts w:cs="David" w:hint="cs"/>
        <w:sz w:val="16"/>
        <w:szCs w:val="16"/>
        <w:rtl/>
      </w:rPr>
      <w:t xml:space="preserve">     </w:t>
    </w:r>
    <w:r w:rsidRPr="00F37CF3">
      <w:rPr>
        <w:rFonts w:cs="David" w:hint="cs"/>
        <w:b/>
        <w:bCs/>
        <w:sz w:val="16"/>
        <w:szCs w:val="16"/>
        <w:rtl/>
      </w:rPr>
      <w:t>כתובת למשלוח דואר: ת.ד. 57577   רח' המסגר 14 תל-אביב 61575</w:t>
    </w:r>
    <w:r w:rsidRPr="00F37CF3">
      <w:rPr>
        <w:rFonts w:cs="David" w:hint="cs"/>
        <w:sz w:val="16"/>
        <w:szCs w:val="16"/>
        <w:rtl/>
      </w:rPr>
      <w:t>\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45A029" w14:textId="77777777" w:rsidR="008C4FF8" w:rsidRDefault="008C4FF8">
    <w:pPr>
      <w:pStyle w:val="a5"/>
      <w:jc w:val="center"/>
      <w:rPr>
        <w:szCs w:val="20"/>
        <w:rtl/>
      </w:rPr>
    </w:pPr>
    <w:r>
      <w:rPr>
        <w:szCs w:val="20"/>
        <w:rtl/>
      </w:rPr>
      <w:t xml:space="preserve">                     </w:t>
    </w:r>
  </w:p>
  <w:p w14:paraId="3845A02A" w14:textId="77777777" w:rsidR="008C4FF8" w:rsidRDefault="008C4FF8">
    <w:pPr>
      <w:pStyle w:val="a5"/>
      <w:bidi w:val="0"/>
      <w:rPr>
        <w:sz w:val="18"/>
        <w:szCs w:val="18"/>
      </w:rPr>
    </w:pPr>
    <w:r>
      <w:rPr>
        <w:snapToGrid w:val="0"/>
        <w:sz w:val="18"/>
        <w:szCs w:val="18"/>
        <w:lang w:eastAsia="he-IL"/>
      </w:rPr>
      <w:fldChar w:fldCharType="begin"/>
    </w:r>
    <w:r>
      <w:rPr>
        <w:snapToGrid w:val="0"/>
        <w:sz w:val="18"/>
        <w:szCs w:val="18"/>
        <w:lang w:eastAsia="he-IL"/>
      </w:rPr>
      <w:instrText xml:space="preserve"> FILENAME \p </w:instrText>
    </w:r>
    <w:r>
      <w:rPr>
        <w:snapToGrid w:val="0"/>
        <w:sz w:val="18"/>
        <w:szCs w:val="18"/>
        <w:lang w:eastAsia="he-IL"/>
      </w:rPr>
      <w:fldChar w:fldCharType="separate"/>
    </w:r>
    <w:r>
      <w:rPr>
        <w:noProof/>
        <w:snapToGrid w:val="0"/>
        <w:sz w:val="18"/>
        <w:szCs w:val="18"/>
        <w:lang w:eastAsia="he-IL"/>
      </w:rPr>
      <w:t>\\fs-most-ta\TA Users\Sport\</w:t>
    </w:r>
    <w:r>
      <w:rPr>
        <w:rFonts w:hint="cs"/>
        <w:noProof/>
        <w:snapToGrid w:val="0"/>
        <w:sz w:val="18"/>
        <w:szCs w:val="18"/>
        <w:rtl/>
        <w:lang w:eastAsia="he-IL"/>
      </w:rPr>
      <w:t>מכתבים</w:t>
    </w:r>
    <w:r>
      <w:rPr>
        <w:noProof/>
        <w:snapToGrid w:val="0"/>
        <w:sz w:val="18"/>
        <w:szCs w:val="18"/>
        <w:rtl/>
        <w:lang w:eastAsia="he-IL"/>
      </w:rPr>
      <w:t xml:space="preserve"> </w:t>
    </w:r>
    <w:r>
      <w:rPr>
        <w:rFonts w:hint="cs"/>
        <w:noProof/>
        <w:snapToGrid w:val="0"/>
        <w:sz w:val="18"/>
        <w:szCs w:val="18"/>
        <w:rtl/>
        <w:lang w:eastAsia="he-IL"/>
      </w:rPr>
      <w:t>בשם</w:t>
    </w:r>
    <w:r>
      <w:rPr>
        <w:noProof/>
        <w:snapToGrid w:val="0"/>
        <w:sz w:val="18"/>
        <w:szCs w:val="18"/>
        <w:rtl/>
        <w:lang w:eastAsia="he-IL"/>
      </w:rPr>
      <w:t xml:space="preserve"> </w:t>
    </w:r>
    <w:r>
      <w:rPr>
        <w:rFonts w:hint="cs"/>
        <w:noProof/>
        <w:snapToGrid w:val="0"/>
        <w:sz w:val="18"/>
        <w:szCs w:val="18"/>
        <w:rtl/>
        <w:lang w:eastAsia="he-IL"/>
      </w:rPr>
      <w:t>אורי</w:t>
    </w:r>
    <w:r>
      <w:rPr>
        <w:noProof/>
        <w:snapToGrid w:val="0"/>
        <w:sz w:val="18"/>
        <w:szCs w:val="18"/>
        <w:rtl/>
        <w:lang w:eastAsia="he-IL"/>
      </w:rPr>
      <w:t xml:space="preserve"> </w:t>
    </w:r>
    <w:r>
      <w:rPr>
        <w:rFonts w:hint="cs"/>
        <w:noProof/>
        <w:snapToGrid w:val="0"/>
        <w:sz w:val="18"/>
        <w:szCs w:val="18"/>
        <w:rtl/>
        <w:lang w:eastAsia="he-IL"/>
      </w:rPr>
      <w:t>שפר</w:t>
    </w:r>
    <w:r>
      <w:rPr>
        <w:noProof/>
        <w:snapToGrid w:val="0"/>
        <w:sz w:val="18"/>
        <w:szCs w:val="18"/>
        <w:rtl/>
        <w:lang w:eastAsia="he-IL"/>
      </w:rPr>
      <w:t>\2011\</w:t>
    </w:r>
    <w:r>
      <w:rPr>
        <w:rFonts w:hint="cs"/>
        <w:noProof/>
        <w:snapToGrid w:val="0"/>
        <w:sz w:val="18"/>
        <w:szCs w:val="18"/>
        <w:rtl/>
        <w:lang w:eastAsia="he-IL"/>
      </w:rPr>
      <w:t>דפ</w:t>
    </w:r>
    <w:r>
      <w:rPr>
        <w:noProof/>
        <w:snapToGrid w:val="0"/>
        <w:sz w:val="18"/>
        <w:szCs w:val="18"/>
        <w:rtl/>
        <w:lang w:eastAsia="he-IL"/>
      </w:rPr>
      <w:t xml:space="preserve"> </w:t>
    </w:r>
    <w:r>
      <w:rPr>
        <w:rFonts w:hint="cs"/>
        <w:noProof/>
        <w:snapToGrid w:val="0"/>
        <w:sz w:val="18"/>
        <w:szCs w:val="18"/>
        <w:rtl/>
        <w:lang w:eastAsia="he-IL"/>
      </w:rPr>
      <w:t>פירמה</w:t>
    </w:r>
    <w:r>
      <w:rPr>
        <w:noProof/>
        <w:snapToGrid w:val="0"/>
        <w:sz w:val="18"/>
        <w:szCs w:val="18"/>
        <w:rtl/>
        <w:lang w:eastAsia="he-IL"/>
      </w:rPr>
      <w:t xml:space="preserve"> </w:t>
    </w:r>
    <w:r>
      <w:rPr>
        <w:rFonts w:hint="cs"/>
        <w:noProof/>
        <w:snapToGrid w:val="0"/>
        <w:sz w:val="18"/>
        <w:szCs w:val="18"/>
        <w:rtl/>
        <w:lang w:eastAsia="he-IL"/>
      </w:rPr>
      <w:t>חדש</w:t>
    </w:r>
    <w:r>
      <w:rPr>
        <w:noProof/>
        <w:snapToGrid w:val="0"/>
        <w:sz w:val="18"/>
        <w:szCs w:val="18"/>
        <w:rtl/>
        <w:lang w:eastAsia="he-IL"/>
      </w:rPr>
      <w:t xml:space="preserve">- </w:t>
    </w:r>
    <w:r>
      <w:rPr>
        <w:rFonts w:hint="cs"/>
        <w:noProof/>
        <w:snapToGrid w:val="0"/>
        <w:sz w:val="18"/>
        <w:szCs w:val="18"/>
        <w:rtl/>
        <w:lang w:eastAsia="he-IL"/>
      </w:rPr>
      <w:t>אורי</w:t>
    </w:r>
    <w:r>
      <w:rPr>
        <w:noProof/>
        <w:snapToGrid w:val="0"/>
        <w:sz w:val="18"/>
        <w:szCs w:val="18"/>
        <w:rtl/>
        <w:lang w:eastAsia="he-IL"/>
      </w:rPr>
      <w:t xml:space="preserve"> </w:t>
    </w:r>
    <w:r>
      <w:rPr>
        <w:rFonts w:hint="cs"/>
        <w:noProof/>
        <w:snapToGrid w:val="0"/>
        <w:sz w:val="18"/>
        <w:szCs w:val="18"/>
        <w:rtl/>
        <w:lang w:eastAsia="he-IL"/>
      </w:rPr>
      <w:t>שפר</w:t>
    </w:r>
    <w:r>
      <w:rPr>
        <w:noProof/>
        <w:snapToGrid w:val="0"/>
        <w:sz w:val="18"/>
        <w:szCs w:val="18"/>
        <w:lang w:eastAsia="he-IL"/>
      </w:rPr>
      <w:t>.docx</w:t>
    </w:r>
    <w:r>
      <w:rPr>
        <w:snapToGrid w:val="0"/>
        <w:sz w:val="18"/>
        <w:szCs w:val="18"/>
        <w:lang w:eastAsia="he-IL"/>
      </w:rPr>
      <w:fldChar w:fldCharType="end"/>
    </w:r>
  </w:p>
  <w:p w14:paraId="3845A02B" w14:textId="77777777" w:rsidR="008C4FF8" w:rsidRDefault="008C4FF8">
    <w:pPr>
      <w:pStyle w:val="a5"/>
      <w:pBdr>
        <w:top w:val="single" w:sz="4" w:space="1" w:color="auto"/>
      </w:pBdr>
      <w:bidi w:val="0"/>
      <w:jc w:val="center"/>
      <w:rPr>
        <w:sz w:val="18"/>
        <w:szCs w:val="18"/>
      </w:rPr>
    </w:pPr>
    <w:r>
      <w:rPr>
        <w:sz w:val="18"/>
        <w:szCs w:val="18"/>
        <w:rtl/>
      </w:rPr>
      <w:t>רח' כנפי נשרים 22, ת"ד 292, ירושלים 91911  *  טלפון:  02-5601730  *  פקס:  02-5601764</w:t>
    </w:r>
  </w:p>
  <w:p w14:paraId="3845A02C" w14:textId="77777777" w:rsidR="008C4FF8" w:rsidRDefault="008C4FF8">
    <w:pPr>
      <w:pStyle w:val="a5"/>
      <w:bidi w:val="0"/>
      <w:jc w:val="center"/>
      <w:rPr>
        <w:sz w:val="18"/>
        <w:szCs w:val="18"/>
      </w:rPr>
    </w:pPr>
    <w:r>
      <w:rPr>
        <w:sz w:val="18"/>
        <w:szCs w:val="18"/>
      </w:rPr>
      <w:t xml:space="preserve">Kanfai Nesharim 22 Street, </w:t>
    </w:r>
    <w:smartTag w:uri="urn:schemas-microsoft-com:office:smarttags" w:element="Street">
      <w:r>
        <w:rPr>
          <w:sz w:val="18"/>
          <w:szCs w:val="18"/>
        </w:rPr>
        <w:t>P.O.Box 292</w:t>
      </w:r>
    </w:smartTag>
    <w:r>
      <w:rPr>
        <w:sz w:val="18"/>
        <w:szCs w:val="18"/>
      </w:rPr>
      <w:t xml:space="preserve">, </w:t>
    </w:r>
    <w:smartTag w:uri="urn:schemas-microsoft-com:office:smarttags" w:element="City">
      <w:r>
        <w:rPr>
          <w:sz w:val="18"/>
          <w:szCs w:val="18"/>
        </w:rPr>
        <w:t>Jerusalem</w:t>
      </w:r>
    </w:smartTag>
    <w:r>
      <w:rPr>
        <w:sz w:val="18"/>
        <w:szCs w:val="18"/>
      </w:rPr>
      <w:t xml:space="preserve">, </w:t>
    </w:r>
    <w:proofErr w:type="gramStart"/>
    <w:r>
      <w:rPr>
        <w:sz w:val="18"/>
        <w:szCs w:val="18"/>
      </w:rPr>
      <w:t>Israel  *</w:t>
    </w:r>
    <w:proofErr w:type="gramEnd"/>
    <w:r>
      <w:rPr>
        <w:sz w:val="18"/>
        <w:szCs w:val="18"/>
      </w:rPr>
      <w:t xml:space="preserve">  Tel:  02-5601730  *  Fax: 02-5601764</w:t>
    </w:r>
  </w:p>
  <w:p w14:paraId="3845A02D" w14:textId="77777777" w:rsidR="008C4FF8" w:rsidRDefault="008C4FF8">
    <w:pPr>
      <w:pStyle w:val="a5"/>
      <w:bidi w:val="0"/>
      <w:jc w:val="center"/>
      <w:rPr>
        <w:sz w:val="18"/>
        <w:szCs w:val="18"/>
      </w:rPr>
    </w:pPr>
    <w:r>
      <w:rPr>
        <w:sz w:val="18"/>
        <w:szCs w:val="18"/>
        <w:rtl/>
      </w:rPr>
      <w:t>רח' החשמונאים 99, ת"ד 20502, תל-אביב 61205 *  טלפון:  03-5619188  *  פקס:  03-5619320</w:t>
    </w:r>
  </w:p>
  <w:p w14:paraId="3845A02E" w14:textId="77777777" w:rsidR="008C4FF8" w:rsidRDefault="008C4FF8">
    <w:pPr>
      <w:pStyle w:val="a5"/>
      <w:bidi w:val="0"/>
      <w:jc w:val="center"/>
      <w:rPr>
        <w:sz w:val="18"/>
        <w:szCs w:val="18"/>
      </w:rPr>
    </w:pPr>
    <w:r>
      <w:rPr>
        <w:sz w:val="18"/>
        <w:szCs w:val="18"/>
      </w:rPr>
      <w:t xml:space="preserve">Hachashmonaim 99 Street, </w:t>
    </w:r>
    <w:smartTag w:uri="urn:schemas-microsoft-com:office:smarttags" w:element="Street">
      <w:r>
        <w:rPr>
          <w:sz w:val="18"/>
          <w:szCs w:val="18"/>
        </w:rPr>
        <w:t>P.O.Box 20502</w:t>
      </w:r>
    </w:smartTag>
    <w:r>
      <w:rPr>
        <w:sz w:val="18"/>
        <w:szCs w:val="18"/>
      </w:rPr>
      <w:t xml:space="preserve">, </w:t>
    </w:r>
    <w:smartTag w:uri="urn:schemas-microsoft-com:office:smarttags" w:element="City">
      <w:r>
        <w:rPr>
          <w:sz w:val="18"/>
          <w:szCs w:val="18"/>
        </w:rPr>
        <w:t>Tel-Aviv</w:t>
      </w:r>
    </w:smartTag>
    <w:r>
      <w:rPr>
        <w:sz w:val="18"/>
        <w:szCs w:val="18"/>
      </w:rPr>
      <w:t xml:space="preserve">, </w:t>
    </w:r>
    <w:proofErr w:type="gramStart"/>
    <w:r>
      <w:rPr>
        <w:sz w:val="18"/>
        <w:szCs w:val="18"/>
      </w:rPr>
      <w:t>Israel  *</w:t>
    </w:r>
    <w:proofErr w:type="gramEnd"/>
    <w:r>
      <w:rPr>
        <w:sz w:val="18"/>
        <w:szCs w:val="18"/>
      </w:rPr>
      <w:t xml:space="preserve">  Tel:  03-5619188  *  Fax: 03-5619320</w:t>
    </w:r>
  </w:p>
  <w:p w14:paraId="3845A02F" w14:textId="77777777" w:rsidR="008C4FF8" w:rsidRDefault="008C4FF8">
    <w:pPr>
      <w:pStyle w:val="a5"/>
      <w:ind w:right="-142" w:hanging="114"/>
      <w:jc w:val="center"/>
      <w:rPr>
        <w:sz w:val="18"/>
        <w:szCs w:val="20"/>
        <w:rtl/>
      </w:rPr>
    </w:pPr>
    <w:r>
      <w:rPr>
        <w:sz w:val="18"/>
        <w:szCs w:val="18"/>
      </w:rPr>
      <w:t>Davidmal@netvision.net.il</w:t>
    </w:r>
    <w:r>
      <w:rPr>
        <w:sz w:val="18"/>
        <w:szCs w:val="18"/>
        <w:rtl/>
      </w:rPr>
      <w:t xml:space="preserve"> </w:t>
    </w:r>
    <w:r>
      <w:rPr>
        <w:sz w:val="18"/>
        <w:szCs w:val="18"/>
      </w:rPr>
      <w:t>Mail:</w:t>
    </w:r>
    <w:r>
      <w:rPr>
        <w:sz w:val="18"/>
        <w:szCs w:val="18"/>
        <w:rtl/>
      </w:rPr>
      <w:t>-</w:t>
    </w:r>
    <w:r>
      <w:rPr>
        <w:sz w:val="18"/>
        <w:szCs w:val="18"/>
      </w:rPr>
      <w:t>E</w:t>
    </w:r>
    <w:r>
      <w:rPr>
        <w:sz w:val="18"/>
        <w:szCs w:val="18"/>
        <w:rtl/>
      </w:rPr>
      <w:t xml:space="preserve">               </w:t>
    </w:r>
    <w:r>
      <w:rPr>
        <w:sz w:val="18"/>
        <w:szCs w:val="18"/>
      </w:rPr>
      <w:t xml:space="preserve"> </w:t>
    </w:r>
    <w:r>
      <w:rPr>
        <w:sz w:val="18"/>
        <w:szCs w:val="18"/>
        <w:rtl/>
      </w:rPr>
      <w:t xml:space="preserve">אינטרנט: </w:t>
    </w:r>
    <w:r>
      <w:rPr>
        <w:sz w:val="18"/>
        <w:szCs w:val="18"/>
      </w:rPr>
      <w:t>www.education.gov.il/sport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45A018" w14:textId="77777777" w:rsidR="008C4FF8" w:rsidRDefault="008C4FF8">
      <w:r>
        <w:separator/>
      </w:r>
    </w:p>
  </w:footnote>
  <w:footnote w:type="continuationSeparator" w:id="0">
    <w:p w14:paraId="3845A019" w14:textId="77777777" w:rsidR="008C4FF8" w:rsidRDefault="008C4F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45A01C" w14:textId="77777777" w:rsidR="008C4FF8" w:rsidRDefault="008C4FF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45A01D" w14:textId="77777777" w:rsidR="008C4FF8" w:rsidRPr="007B2D23" w:rsidRDefault="008C4FF8" w:rsidP="007B2D23">
    <w:pPr>
      <w:bidi w:val="0"/>
      <w:spacing w:after="0" w:line="240" w:lineRule="auto"/>
      <w:rPr>
        <w:rFonts w:cs="David"/>
        <w:b/>
        <w:bCs/>
        <w:w w:val="90"/>
        <w:szCs w:val="30"/>
      </w:rPr>
    </w:pPr>
    <w:r>
      <w:rPr>
        <w:rFonts w:cs="David"/>
        <w:noProof/>
      </w:rPr>
      <w:drawing>
        <wp:anchor distT="0" distB="0" distL="114300" distR="114300" simplePos="0" relativeHeight="251660800" behindDoc="0" locked="0" layoutInCell="1" allowOverlap="1" wp14:anchorId="3845A030" wp14:editId="3845A031">
          <wp:simplePos x="0" y="0"/>
          <wp:positionH relativeFrom="column">
            <wp:posOffset>4848860</wp:posOffset>
          </wp:positionH>
          <wp:positionV relativeFrom="paragraph">
            <wp:posOffset>-371475</wp:posOffset>
          </wp:positionV>
          <wp:extent cx="1904365" cy="1138555"/>
          <wp:effectExtent l="19050" t="0" r="635" b="0"/>
          <wp:wrapNone/>
          <wp:docPr id="8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1904365" cy="11385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7B2D23">
      <w:rPr>
        <w:rFonts w:cs="David"/>
        <w:b/>
        <w:bCs/>
        <w:w w:val="90"/>
        <w:szCs w:val="30"/>
      </w:rPr>
      <w:t xml:space="preserve">   MINISTRY OF CULTURE &amp; SPORT                                    </w:t>
    </w:r>
    <w:r w:rsidRPr="007B2D23">
      <w:rPr>
        <w:rFonts w:cs="David"/>
        <w:w w:val="85"/>
        <w:szCs w:val="36"/>
      </w:rPr>
      <w:t xml:space="preserve">        </w:t>
    </w:r>
  </w:p>
  <w:p w14:paraId="3845A01E" w14:textId="77777777" w:rsidR="008C4FF8" w:rsidRPr="007B2D23" w:rsidRDefault="008C4FF8" w:rsidP="00A14A53">
    <w:pPr>
      <w:pStyle w:val="a3"/>
      <w:bidi w:val="0"/>
      <w:spacing w:after="0" w:line="240" w:lineRule="auto"/>
      <w:ind w:left="142"/>
      <w:rPr>
        <w:rFonts w:cs="David"/>
        <w:w w:val="85"/>
        <w:sz w:val="18"/>
        <w:szCs w:val="18"/>
        <w:rtl/>
      </w:rPr>
    </w:pPr>
    <w:r>
      <w:rPr>
        <w:rFonts w:cs="David"/>
        <w:noProof/>
        <w:sz w:val="18"/>
        <w:szCs w:val="18"/>
        <w:rtl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3845A032" wp14:editId="3845A033">
              <wp:simplePos x="0" y="0"/>
              <wp:positionH relativeFrom="column">
                <wp:posOffset>133350</wp:posOffset>
              </wp:positionH>
              <wp:positionV relativeFrom="paragraph">
                <wp:posOffset>45720</wp:posOffset>
              </wp:positionV>
              <wp:extent cx="5943600" cy="0"/>
              <wp:effectExtent l="9525" t="7620" r="9525" b="11430"/>
              <wp:wrapNone/>
              <wp:docPr id="5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68686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1026" style="position:absolute;left:0;text-align:lef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.5pt,3.6pt" to="478.5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" strokeweight=".25pt">
              <v:shadow color="#868686"/>
            </v:line>
          </w:pict>
        </mc:Fallback>
      </mc:AlternateContent>
    </w:r>
  </w:p>
  <w:p w14:paraId="3845A01F" w14:textId="77777777" w:rsidR="008C4FF8" w:rsidRPr="007B2D23" w:rsidRDefault="008C4FF8" w:rsidP="00F37CF3">
    <w:pPr>
      <w:pStyle w:val="a3"/>
      <w:bidi w:val="0"/>
      <w:spacing w:after="0" w:line="240" w:lineRule="auto"/>
      <w:ind w:left="142"/>
      <w:rPr>
        <w:rFonts w:cs="David"/>
        <w:sz w:val="20"/>
      </w:rPr>
    </w:pPr>
    <w:r w:rsidRPr="007B2D23">
      <w:rPr>
        <w:rFonts w:cs="David"/>
      </w:rPr>
      <w:t xml:space="preserve">Deputy Director General &amp; Director of Sport Authority           </w:t>
    </w:r>
    <w:r>
      <w:rPr>
        <w:rFonts w:cs="David"/>
      </w:rPr>
      <w:t xml:space="preserve">       </w:t>
    </w:r>
    <w:r w:rsidRPr="007B2D23">
      <w:rPr>
        <w:rFonts w:cs="David"/>
      </w:rPr>
      <w:t xml:space="preserve">  </w:t>
    </w:r>
    <w:r w:rsidRPr="007B2D23">
      <w:rPr>
        <w:rFonts w:cs="David" w:hint="cs"/>
        <w:rtl/>
      </w:rPr>
      <w:t>ראש מינהל הספורט</w:t>
    </w:r>
    <w:r w:rsidRPr="007B2D23">
      <w:rPr>
        <w:rFonts w:cs="David"/>
      </w:rPr>
      <w:t xml:space="preserve">        </w:t>
    </w:r>
    <w:r w:rsidRPr="007B2D23">
      <w:rPr>
        <w:rFonts w:cs="David" w:hint="cs"/>
        <w:rtl/>
      </w:rPr>
      <w:t xml:space="preserve">  </w:t>
    </w:r>
  </w:p>
  <w:p w14:paraId="3845A020" w14:textId="77777777" w:rsidR="008C4FF8" w:rsidRPr="007B2D23" w:rsidRDefault="008C4FF8" w:rsidP="00A14A53">
    <w:pPr>
      <w:spacing w:after="0" w:line="240" w:lineRule="auto"/>
      <w:rPr>
        <w:rFonts w:cs="David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45A025" w14:textId="77777777" w:rsidR="008C4FF8" w:rsidRDefault="008C4FF8">
    <w:pPr>
      <w:pStyle w:val="a3"/>
      <w:rPr>
        <w:rtl/>
      </w:rPr>
    </w:pPr>
    <w:r>
      <w:rPr>
        <w:noProof/>
        <w:rtl/>
      </w:rPr>
      <w:drawing>
        <wp:anchor distT="0" distB="0" distL="114300" distR="114300" simplePos="0" relativeHeight="251656704" behindDoc="0" locked="0" layoutInCell="0" allowOverlap="1" wp14:anchorId="3845A036" wp14:editId="3845A037">
          <wp:simplePos x="0" y="0"/>
          <wp:positionH relativeFrom="column">
            <wp:posOffset>-171450</wp:posOffset>
          </wp:positionH>
          <wp:positionV relativeFrom="paragraph">
            <wp:posOffset>0</wp:posOffset>
          </wp:positionV>
          <wp:extent cx="803910" cy="914400"/>
          <wp:effectExtent l="19050" t="0" r="0" b="0"/>
          <wp:wrapTopAndBottom/>
          <wp:docPr id="7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3910" cy="914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rtl/>
      </w:rPr>
      <mc:AlternateContent>
        <mc:Choice Requires="wps">
          <w:drawing>
            <wp:anchor distT="0" distB="0" distL="114300" distR="114300" simplePos="0" relativeHeight="251654656" behindDoc="0" locked="0" layoutInCell="0" allowOverlap="1" wp14:anchorId="3845A038" wp14:editId="3845A039">
              <wp:simplePos x="0" y="0"/>
              <wp:positionH relativeFrom="column">
                <wp:posOffset>523875</wp:posOffset>
              </wp:positionH>
              <wp:positionV relativeFrom="paragraph">
                <wp:posOffset>98425</wp:posOffset>
              </wp:positionV>
              <wp:extent cx="3236595" cy="365760"/>
              <wp:effectExtent l="0" t="3175" r="1905" b="2540"/>
              <wp:wrapSquare wrapText="bothSides"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36595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45A03E" w14:textId="77777777" w:rsidR="008C4FF8" w:rsidRDefault="008C4FF8">
                          <w:pPr>
                            <w:bidi w:val="0"/>
                            <w:spacing w:before="60" w:line="240" w:lineRule="auto"/>
                            <w:rPr>
                              <w:b/>
                              <w:bCs/>
                              <w:w w:val="90"/>
                              <w:szCs w:val="30"/>
                            </w:rPr>
                          </w:pPr>
                          <w:r>
                            <w:rPr>
                              <w:b/>
                              <w:bCs/>
                              <w:w w:val="90"/>
                              <w:szCs w:val="30"/>
                            </w:rPr>
                            <w:t xml:space="preserve"> MINISTRY OF SCIENCE CULTURE &amp; SPORT</w:t>
                          </w:r>
                        </w:p>
                        <w:p w14:paraId="3845A03F" w14:textId="77777777" w:rsidR="008C4FF8" w:rsidRDefault="008C4FF8">
                          <w:pPr>
                            <w:bidi w:val="0"/>
                            <w:spacing w:before="60" w:line="240" w:lineRule="auto"/>
                            <w:rPr>
                              <w:b/>
                              <w:bCs/>
                              <w:szCs w:val="30"/>
                            </w:rPr>
                          </w:pPr>
                          <w:r>
                            <w:rPr>
                              <w:b/>
                              <w:bCs/>
                              <w:szCs w:val="30"/>
                              <w:rtl/>
                            </w:rPr>
                            <w:t xml:space="preserve">       </w:t>
                          </w:r>
                          <w:r>
                            <w:rPr>
                              <w:b/>
                              <w:bCs/>
                              <w:szCs w:val="30"/>
                            </w:rPr>
                            <w:t xml:space="preserve"> </w:t>
                          </w:r>
                        </w:p>
                        <w:p w14:paraId="3845A040" w14:textId="77777777" w:rsidR="008C4FF8" w:rsidRDefault="008C4FF8">
                          <w:pPr>
                            <w:bidi w:val="0"/>
                            <w:spacing w:before="60"/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41.25pt;margin-top:7.75pt;width:254.85pt;height:28.8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" o:allowincell="f" filled="f" stroked="f">
              <v:textbox>
                <w:txbxContent>
                  <w:p w14:paraId="3845A03E" w14:textId="77777777" w:rsidR="008C4FF8" w:rsidRDefault="008C4FF8">
                    <w:pPr>
                      <w:bidi w:val="0"/>
                      <w:spacing w:before="60" w:line="240" w:lineRule="auto"/>
                      <w:rPr>
                        <w:b/>
                        <w:bCs/>
                        <w:w w:val="90"/>
                        <w:szCs w:val="30"/>
                      </w:rPr>
                    </w:pPr>
                    <w:r>
                      <w:rPr>
                        <w:b/>
                        <w:bCs/>
                        <w:w w:val="90"/>
                        <w:szCs w:val="30"/>
                      </w:rPr>
                      <w:t xml:space="preserve"> MINISTRY OF SCIENCE CULTURE &amp; SPORT</w:t>
                    </w:r>
                  </w:p>
                  <w:p w14:paraId="3845A03F" w14:textId="77777777" w:rsidR="008C4FF8" w:rsidRDefault="008C4FF8">
                    <w:pPr>
                      <w:bidi w:val="0"/>
                      <w:spacing w:before="60" w:line="240" w:lineRule="auto"/>
                      <w:rPr>
                        <w:b/>
                        <w:bCs/>
                        <w:szCs w:val="30"/>
                      </w:rPr>
                    </w:pPr>
                    <w:r>
                      <w:rPr>
                        <w:b/>
                        <w:bCs/>
                        <w:szCs w:val="30"/>
                        <w:rtl/>
                      </w:rPr>
                      <w:t xml:space="preserve">       </w:t>
                    </w:r>
                    <w:r>
                      <w:rPr>
                        <w:b/>
                        <w:bCs/>
                        <w:szCs w:val="30"/>
                      </w:rPr>
                      <w:t xml:space="preserve"> </w:t>
                    </w:r>
                  </w:p>
                  <w:p w14:paraId="3845A040" w14:textId="77777777" w:rsidR="008C4FF8" w:rsidRDefault="008C4FF8">
                    <w:pPr>
                      <w:bidi w:val="0"/>
                      <w:spacing w:before="60"/>
                      <w:rPr>
                        <w:szCs w:val="3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sz w:val="20"/>
        <w:rtl/>
      </w:rPr>
      <mc:AlternateContent>
        <mc:Choice Requires="wps">
          <w:drawing>
            <wp:anchor distT="0" distB="0" distL="114300" distR="114300" simplePos="0" relativeHeight="251655680" behindDoc="0" locked="0" layoutInCell="0" allowOverlap="1" wp14:anchorId="3845A03A" wp14:editId="3845A03B">
              <wp:simplePos x="0" y="0"/>
              <wp:positionH relativeFrom="page">
                <wp:posOffset>4114800</wp:posOffset>
              </wp:positionH>
              <wp:positionV relativeFrom="paragraph">
                <wp:posOffset>98425</wp:posOffset>
              </wp:positionV>
              <wp:extent cx="2834640" cy="365760"/>
              <wp:effectExtent l="0" t="3175" r="3810" b="254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3464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45A041" w14:textId="77777777" w:rsidR="008C4FF8" w:rsidRDefault="008C4FF8">
                          <w:pPr>
                            <w:pStyle w:val="1"/>
                            <w:rPr>
                              <w:rFonts w:cs="Arial"/>
                              <w:w w:val="85"/>
                              <w:szCs w:val="32"/>
                              <w:rtl/>
                            </w:rPr>
                          </w:pPr>
                          <w:smartTag w:uri="urn:schemas-microsoft-com:office:smarttags" w:element="PersonName">
                            <w:smartTagPr>
                              <w:attr w:name="ProductID" w:val="משרד המדע"/>
                            </w:smartTagPr>
                            <w:r>
                              <w:rPr>
                                <w:rFonts w:cs="Arial"/>
                                <w:w w:val="85"/>
                                <w:szCs w:val="32"/>
                                <w:rtl/>
                              </w:rPr>
                              <w:t>משרד המדע</w:t>
                            </w:r>
                          </w:smartTag>
                          <w:r>
                            <w:rPr>
                              <w:rFonts w:cs="Arial"/>
                              <w:w w:val="85"/>
                              <w:szCs w:val="32"/>
                              <w:rtl/>
                            </w:rPr>
                            <w:t xml:space="preserve"> התרבות והספורט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324pt;margin-top:7.75pt;width:223.2pt;height:28.8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" o:allowincell="f" filled="f" stroked="f">
              <v:textbox>
                <w:txbxContent>
                  <w:p w14:paraId="3845A041" w14:textId="77777777" w:rsidR="008C4FF8" w:rsidRDefault="008C4FF8">
                    <w:pPr>
                      <w:pStyle w:val="1"/>
                      <w:rPr>
                        <w:rFonts w:cs="Arial"/>
                        <w:w w:val="85"/>
                        <w:szCs w:val="32"/>
                        <w:rtl/>
                      </w:rPr>
                    </w:pPr>
                    <w:smartTag w:uri="urn:schemas-microsoft-com:office:smarttags" w:element="PersonName">
                      <w:smartTagPr>
                        <w:attr w:name="ProductID" w:val="משרד המדע"/>
                      </w:smartTagPr>
                      <w:r>
                        <w:rPr>
                          <w:rFonts w:cs="Arial"/>
                          <w:w w:val="85"/>
                          <w:szCs w:val="32"/>
                          <w:rtl/>
                        </w:rPr>
                        <w:t>משרד המדע</w:t>
                      </w:r>
                    </w:smartTag>
                    <w:r>
                      <w:rPr>
                        <w:rFonts w:cs="Arial"/>
                        <w:w w:val="85"/>
                        <w:szCs w:val="32"/>
                        <w:rtl/>
                      </w:rPr>
                      <w:t xml:space="preserve"> התרבות והספורט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rtl/>
      </w:rPr>
      <w:t xml:space="preserve"> </w:t>
    </w:r>
  </w:p>
  <w:p w14:paraId="3845A026" w14:textId="77777777" w:rsidR="008C4FF8" w:rsidRDefault="008C4FF8">
    <w:pPr>
      <w:pStyle w:val="a3"/>
      <w:rPr>
        <w:rtl/>
      </w:rPr>
    </w:pPr>
  </w:p>
  <w:p w14:paraId="3845A027" w14:textId="77777777" w:rsidR="008C4FF8" w:rsidRDefault="008C4FF8">
    <w:pPr>
      <w:pStyle w:val="a3"/>
      <w:rPr>
        <w:szCs w:val="16"/>
        <w:rtl/>
      </w:rPr>
    </w:pPr>
    <w:r>
      <w:rPr>
        <w:noProof/>
        <w:rtl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845A03C" wp14:editId="3845A03D">
              <wp:simplePos x="0" y="0"/>
              <wp:positionH relativeFrom="page">
                <wp:posOffset>1371600</wp:posOffset>
              </wp:positionH>
              <wp:positionV relativeFrom="paragraph">
                <wp:posOffset>45085</wp:posOffset>
              </wp:positionV>
              <wp:extent cx="5486400" cy="0"/>
              <wp:effectExtent l="9525" t="6985" r="9525" b="12065"/>
              <wp:wrapNone/>
              <wp:docPr id="1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4864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left:0;text-align:left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08pt,3.55pt" to="540pt,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" o:allowincell="f" strokeweight=".5pt">
              <w10:wrap anchorx="page"/>
            </v:line>
          </w:pict>
        </mc:Fallback>
      </mc:AlternateContent>
    </w:r>
  </w:p>
  <w:p w14:paraId="3845A028" w14:textId="77777777" w:rsidR="008C4FF8" w:rsidRDefault="008C4FF8">
    <w:pPr>
      <w:pStyle w:val="a3"/>
      <w:bidi w:val="0"/>
      <w:jc w:val="right"/>
      <w:rPr>
        <w:sz w:val="20"/>
        <w:rtl/>
      </w:rPr>
    </w:pPr>
    <w:r>
      <w:rPr>
        <w:sz w:val="20"/>
      </w:rPr>
      <w:t xml:space="preserve"> </w:t>
    </w:r>
    <w:r>
      <w:t xml:space="preserve">Sport Authority                                                                                                </w:t>
    </w:r>
    <w:r>
      <w:rPr>
        <w:sz w:val="20"/>
      </w:rPr>
      <w:t xml:space="preserve"> </w:t>
    </w:r>
    <w:r>
      <w:rPr>
        <w:rtl/>
      </w:rPr>
      <w:t xml:space="preserve">מינהל הספורט </w:t>
    </w:r>
    <w:r>
      <w:t xml:space="preserve">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14EBE"/>
    <w:multiLevelType w:val="hybridMultilevel"/>
    <w:tmpl w:val="D666B4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E46A56"/>
    <w:multiLevelType w:val="hybridMultilevel"/>
    <w:tmpl w:val="0F0A6B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2D67AD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3">
    <w:nsid w:val="0A96589E"/>
    <w:multiLevelType w:val="multilevel"/>
    <w:tmpl w:val="735AAC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">
    <w:nsid w:val="0EE93B41"/>
    <w:multiLevelType w:val="hybridMultilevel"/>
    <w:tmpl w:val="FFC6D2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7602F5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6">
    <w:nsid w:val="12451ABA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7">
    <w:nsid w:val="124928E6"/>
    <w:multiLevelType w:val="multilevel"/>
    <w:tmpl w:val="835A8E9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8">
    <w:nsid w:val="12DA6B49"/>
    <w:multiLevelType w:val="multilevel"/>
    <w:tmpl w:val="32FEC4B8"/>
    <w:lvl w:ilvl="0">
      <w:start w:val="1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">
    <w:nsid w:val="1CB45921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10">
    <w:nsid w:val="22BB2119"/>
    <w:multiLevelType w:val="hybridMultilevel"/>
    <w:tmpl w:val="19B23A80"/>
    <w:lvl w:ilvl="0" w:tplc="9F621B4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6876CD3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3BE76C3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12">
    <w:nsid w:val="2F8A0B98"/>
    <w:multiLevelType w:val="hybridMultilevel"/>
    <w:tmpl w:val="BDB8CA82"/>
    <w:lvl w:ilvl="0" w:tplc="0409000F">
      <w:start w:val="1"/>
      <w:numFmt w:val="decimal"/>
      <w:lvlText w:val="%1."/>
      <w:lvlJc w:val="left"/>
      <w:pPr>
        <w:ind w:left="804" w:hanging="360"/>
      </w:pPr>
    </w:lvl>
    <w:lvl w:ilvl="1" w:tplc="04090019" w:tentative="1">
      <w:start w:val="1"/>
      <w:numFmt w:val="lowerLetter"/>
      <w:lvlText w:val="%2."/>
      <w:lvlJc w:val="left"/>
      <w:pPr>
        <w:ind w:left="1524" w:hanging="360"/>
      </w:pPr>
    </w:lvl>
    <w:lvl w:ilvl="2" w:tplc="0409001B" w:tentative="1">
      <w:start w:val="1"/>
      <w:numFmt w:val="lowerRoman"/>
      <w:lvlText w:val="%3."/>
      <w:lvlJc w:val="right"/>
      <w:pPr>
        <w:ind w:left="2244" w:hanging="180"/>
      </w:pPr>
    </w:lvl>
    <w:lvl w:ilvl="3" w:tplc="0409000F" w:tentative="1">
      <w:start w:val="1"/>
      <w:numFmt w:val="decimal"/>
      <w:lvlText w:val="%4."/>
      <w:lvlJc w:val="left"/>
      <w:pPr>
        <w:ind w:left="2964" w:hanging="360"/>
      </w:pPr>
    </w:lvl>
    <w:lvl w:ilvl="4" w:tplc="04090019" w:tentative="1">
      <w:start w:val="1"/>
      <w:numFmt w:val="lowerLetter"/>
      <w:lvlText w:val="%5."/>
      <w:lvlJc w:val="left"/>
      <w:pPr>
        <w:ind w:left="3684" w:hanging="360"/>
      </w:pPr>
    </w:lvl>
    <w:lvl w:ilvl="5" w:tplc="0409001B" w:tentative="1">
      <w:start w:val="1"/>
      <w:numFmt w:val="lowerRoman"/>
      <w:lvlText w:val="%6."/>
      <w:lvlJc w:val="right"/>
      <w:pPr>
        <w:ind w:left="4404" w:hanging="180"/>
      </w:pPr>
    </w:lvl>
    <w:lvl w:ilvl="6" w:tplc="0409000F" w:tentative="1">
      <w:start w:val="1"/>
      <w:numFmt w:val="decimal"/>
      <w:lvlText w:val="%7."/>
      <w:lvlJc w:val="left"/>
      <w:pPr>
        <w:ind w:left="5124" w:hanging="360"/>
      </w:pPr>
    </w:lvl>
    <w:lvl w:ilvl="7" w:tplc="04090019" w:tentative="1">
      <w:start w:val="1"/>
      <w:numFmt w:val="lowerLetter"/>
      <w:lvlText w:val="%8."/>
      <w:lvlJc w:val="left"/>
      <w:pPr>
        <w:ind w:left="5844" w:hanging="360"/>
      </w:pPr>
    </w:lvl>
    <w:lvl w:ilvl="8" w:tplc="0409001B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13">
    <w:nsid w:val="31431EBB"/>
    <w:multiLevelType w:val="hybridMultilevel"/>
    <w:tmpl w:val="1A6C117A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4D74EB2"/>
    <w:multiLevelType w:val="multilevel"/>
    <w:tmpl w:val="835A8E9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15">
    <w:nsid w:val="4368217F"/>
    <w:multiLevelType w:val="multilevel"/>
    <w:tmpl w:val="7C44DDE6"/>
    <w:lvl w:ilvl="0">
      <w:start w:val="16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86"/>
        </w:tabs>
        <w:ind w:left="986" w:hanging="7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92"/>
        </w:tabs>
        <w:ind w:left="1192" w:hanging="7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98"/>
        </w:tabs>
        <w:ind w:left="169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04"/>
        </w:tabs>
        <w:ind w:left="19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70"/>
        </w:tabs>
        <w:ind w:left="24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676"/>
        </w:tabs>
        <w:ind w:left="26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242"/>
        </w:tabs>
        <w:ind w:left="324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08"/>
        </w:tabs>
        <w:ind w:left="3808" w:hanging="2160"/>
      </w:pPr>
      <w:rPr>
        <w:rFonts w:hint="default"/>
      </w:rPr>
    </w:lvl>
  </w:abstractNum>
  <w:abstractNum w:abstractNumId="16">
    <w:nsid w:val="529B55D7"/>
    <w:multiLevelType w:val="hybridMultilevel"/>
    <w:tmpl w:val="B84A66B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452426"/>
    <w:multiLevelType w:val="hybridMultilevel"/>
    <w:tmpl w:val="E4344BFE"/>
    <w:lvl w:ilvl="0" w:tplc="A3D24A78">
      <w:start w:val="19"/>
      <w:numFmt w:val="decimal"/>
      <w:lvlText w:val="%1."/>
      <w:lvlJc w:val="left"/>
      <w:pPr>
        <w:tabs>
          <w:tab w:val="num" w:pos="881"/>
        </w:tabs>
        <w:ind w:left="881" w:hanging="495"/>
      </w:pPr>
      <w:rPr>
        <w:rFonts w:hint="default"/>
      </w:rPr>
    </w:lvl>
    <w:lvl w:ilvl="1" w:tplc="3140DF0C">
      <w:numFmt w:val="none"/>
      <w:lvlText w:val=""/>
      <w:lvlJc w:val="left"/>
      <w:pPr>
        <w:tabs>
          <w:tab w:val="num" w:pos="360"/>
        </w:tabs>
      </w:pPr>
    </w:lvl>
    <w:lvl w:ilvl="2" w:tplc="824AC0BE">
      <w:numFmt w:val="none"/>
      <w:lvlText w:val=""/>
      <w:lvlJc w:val="left"/>
      <w:pPr>
        <w:tabs>
          <w:tab w:val="num" w:pos="360"/>
        </w:tabs>
      </w:pPr>
    </w:lvl>
    <w:lvl w:ilvl="3" w:tplc="C4523376">
      <w:numFmt w:val="none"/>
      <w:lvlText w:val=""/>
      <w:lvlJc w:val="left"/>
      <w:pPr>
        <w:tabs>
          <w:tab w:val="num" w:pos="360"/>
        </w:tabs>
      </w:pPr>
    </w:lvl>
    <w:lvl w:ilvl="4" w:tplc="9D007748">
      <w:numFmt w:val="none"/>
      <w:lvlText w:val=""/>
      <w:lvlJc w:val="left"/>
      <w:pPr>
        <w:tabs>
          <w:tab w:val="num" w:pos="360"/>
        </w:tabs>
      </w:pPr>
    </w:lvl>
    <w:lvl w:ilvl="5" w:tplc="6B64431E">
      <w:numFmt w:val="none"/>
      <w:lvlText w:val=""/>
      <w:lvlJc w:val="left"/>
      <w:pPr>
        <w:tabs>
          <w:tab w:val="num" w:pos="360"/>
        </w:tabs>
      </w:pPr>
    </w:lvl>
    <w:lvl w:ilvl="6" w:tplc="59B4D3DC">
      <w:numFmt w:val="none"/>
      <w:lvlText w:val=""/>
      <w:lvlJc w:val="left"/>
      <w:pPr>
        <w:tabs>
          <w:tab w:val="num" w:pos="360"/>
        </w:tabs>
      </w:pPr>
    </w:lvl>
    <w:lvl w:ilvl="7" w:tplc="31501EE0">
      <w:numFmt w:val="none"/>
      <w:lvlText w:val=""/>
      <w:lvlJc w:val="left"/>
      <w:pPr>
        <w:tabs>
          <w:tab w:val="num" w:pos="360"/>
        </w:tabs>
      </w:pPr>
    </w:lvl>
    <w:lvl w:ilvl="8" w:tplc="DC986912">
      <w:numFmt w:val="none"/>
      <w:lvlText w:val=""/>
      <w:lvlJc w:val="left"/>
      <w:pPr>
        <w:tabs>
          <w:tab w:val="num" w:pos="360"/>
        </w:tabs>
      </w:pPr>
    </w:lvl>
  </w:abstractNum>
  <w:abstractNum w:abstractNumId="18">
    <w:nsid w:val="5C0567D7"/>
    <w:multiLevelType w:val="hybridMultilevel"/>
    <w:tmpl w:val="CD8E59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CB00602"/>
    <w:multiLevelType w:val="hybridMultilevel"/>
    <w:tmpl w:val="46E2D810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0B2588E"/>
    <w:multiLevelType w:val="hybridMultilevel"/>
    <w:tmpl w:val="30FA2D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70735C8"/>
    <w:multiLevelType w:val="hybridMultilevel"/>
    <w:tmpl w:val="05A4E4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95D6C88"/>
    <w:multiLevelType w:val="hybridMultilevel"/>
    <w:tmpl w:val="77EAE6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A0510BC"/>
    <w:multiLevelType w:val="hybridMultilevel"/>
    <w:tmpl w:val="838AA9E4"/>
    <w:lvl w:ilvl="0" w:tplc="04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24">
    <w:nsid w:val="6C2D5BFB"/>
    <w:multiLevelType w:val="hybridMultilevel"/>
    <w:tmpl w:val="FED4D798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CEE3FF8"/>
    <w:multiLevelType w:val="hybridMultilevel"/>
    <w:tmpl w:val="9E28E16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6FEF61FB"/>
    <w:multiLevelType w:val="hybridMultilevel"/>
    <w:tmpl w:val="5560C6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25F7FCE"/>
    <w:multiLevelType w:val="hybridMultilevel"/>
    <w:tmpl w:val="8A901F20"/>
    <w:lvl w:ilvl="0" w:tplc="0409000F">
      <w:start w:val="1"/>
      <w:numFmt w:val="decimal"/>
      <w:lvlText w:val="%1."/>
      <w:lvlJc w:val="left"/>
      <w:pPr>
        <w:ind w:left="804" w:hanging="360"/>
      </w:pPr>
    </w:lvl>
    <w:lvl w:ilvl="1" w:tplc="04090019" w:tentative="1">
      <w:start w:val="1"/>
      <w:numFmt w:val="lowerLetter"/>
      <w:lvlText w:val="%2."/>
      <w:lvlJc w:val="left"/>
      <w:pPr>
        <w:ind w:left="1524" w:hanging="360"/>
      </w:pPr>
    </w:lvl>
    <w:lvl w:ilvl="2" w:tplc="0409001B" w:tentative="1">
      <w:start w:val="1"/>
      <w:numFmt w:val="lowerRoman"/>
      <w:lvlText w:val="%3."/>
      <w:lvlJc w:val="right"/>
      <w:pPr>
        <w:ind w:left="2244" w:hanging="180"/>
      </w:pPr>
    </w:lvl>
    <w:lvl w:ilvl="3" w:tplc="0409000F" w:tentative="1">
      <w:start w:val="1"/>
      <w:numFmt w:val="decimal"/>
      <w:lvlText w:val="%4."/>
      <w:lvlJc w:val="left"/>
      <w:pPr>
        <w:ind w:left="2964" w:hanging="360"/>
      </w:pPr>
    </w:lvl>
    <w:lvl w:ilvl="4" w:tplc="04090019" w:tentative="1">
      <w:start w:val="1"/>
      <w:numFmt w:val="lowerLetter"/>
      <w:lvlText w:val="%5."/>
      <w:lvlJc w:val="left"/>
      <w:pPr>
        <w:ind w:left="3684" w:hanging="360"/>
      </w:pPr>
    </w:lvl>
    <w:lvl w:ilvl="5" w:tplc="0409001B" w:tentative="1">
      <w:start w:val="1"/>
      <w:numFmt w:val="lowerRoman"/>
      <w:lvlText w:val="%6."/>
      <w:lvlJc w:val="right"/>
      <w:pPr>
        <w:ind w:left="4404" w:hanging="180"/>
      </w:pPr>
    </w:lvl>
    <w:lvl w:ilvl="6" w:tplc="0409000F" w:tentative="1">
      <w:start w:val="1"/>
      <w:numFmt w:val="decimal"/>
      <w:lvlText w:val="%7."/>
      <w:lvlJc w:val="left"/>
      <w:pPr>
        <w:ind w:left="5124" w:hanging="360"/>
      </w:pPr>
    </w:lvl>
    <w:lvl w:ilvl="7" w:tplc="04090019" w:tentative="1">
      <w:start w:val="1"/>
      <w:numFmt w:val="lowerLetter"/>
      <w:lvlText w:val="%8."/>
      <w:lvlJc w:val="left"/>
      <w:pPr>
        <w:ind w:left="5844" w:hanging="360"/>
      </w:pPr>
    </w:lvl>
    <w:lvl w:ilvl="8" w:tplc="0409001B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28">
    <w:nsid w:val="75B56048"/>
    <w:multiLevelType w:val="hybridMultilevel"/>
    <w:tmpl w:val="F82E9C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71C3849"/>
    <w:multiLevelType w:val="hybridMultilevel"/>
    <w:tmpl w:val="291EEA4E"/>
    <w:lvl w:ilvl="0" w:tplc="CA022DBE">
      <w:start w:val="1"/>
      <w:numFmt w:val="hebrew1"/>
      <w:lvlText w:val="%1."/>
      <w:lvlJc w:val="left"/>
      <w:pPr>
        <w:ind w:left="5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05" w:hanging="360"/>
      </w:pPr>
    </w:lvl>
    <w:lvl w:ilvl="2" w:tplc="0409001B" w:tentative="1">
      <w:start w:val="1"/>
      <w:numFmt w:val="lowerRoman"/>
      <w:lvlText w:val="%3."/>
      <w:lvlJc w:val="right"/>
      <w:pPr>
        <w:ind w:left="2025" w:hanging="180"/>
      </w:pPr>
    </w:lvl>
    <w:lvl w:ilvl="3" w:tplc="0409000F" w:tentative="1">
      <w:start w:val="1"/>
      <w:numFmt w:val="decimal"/>
      <w:lvlText w:val="%4."/>
      <w:lvlJc w:val="left"/>
      <w:pPr>
        <w:ind w:left="2745" w:hanging="360"/>
      </w:pPr>
    </w:lvl>
    <w:lvl w:ilvl="4" w:tplc="04090019" w:tentative="1">
      <w:start w:val="1"/>
      <w:numFmt w:val="lowerLetter"/>
      <w:lvlText w:val="%5."/>
      <w:lvlJc w:val="left"/>
      <w:pPr>
        <w:ind w:left="3465" w:hanging="360"/>
      </w:pPr>
    </w:lvl>
    <w:lvl w:ilvl="5" w:tplc="0409001B" w:tentative="1">
      <w:start w:val="1"/>
      <w:numFmt w:val="lowerRoman"/>
      <w:lvlText w:val="%6."/>
      <w:lvlJc w:val="right"/>
      <w:pPr>
        <w:ind w:left="4185" w:hanging="180"/>
      </w:pPr>
    </w:lvl>
    <w:lvl w:ilvl="6" w:tplc="0409000F" w:tentative="1">
      <w:start w:val="1"/>
      <w:numFmt w:val="decimal"/>
      <w:lvlText w:val="%7."/>
      <w:lvlJc w:val="left"/>
      <w:pPr>
        <w:ind w:left="4905" w:hanging="360"/>
      </w:pPr>
    </w:lvl>
    <w:lvl w:ilvl="7" w:tplc="04090019" w:tentative="1">
      <w:start w:val="1"/>
      <w:numFmt w:val="lowerLetter"/>
      <w:lvlText w:val="%8."/>
      <w:lvlJc w:val="left"/>
      <w:pPr>
        <w:ind w:left="5625" w:hanging="360"/>
      </w:pPr>
    </w:lvl>
    <w:lvl w:ilvl="8" w:tplc="040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0">
    <w:nsid w:val="79D07A79"/>
    <w:multiLevelType w:val="multilevel"/>
    <w:tmpl w:val="72E429D6"/>
    <w:lvl w:ilvl="0">
      <w:start w:val="9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01"/>
        </w:tabs>
        <w:ind w:left="701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2"/>
        </w:tabs>
        <w:ind w:left="11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98"/>
        </w:tabs>
        <w:ind w:left="169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04"/>
        </w:tabs>
        <w:ind w:left="19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70"/>
        </w:tabs>
        <w:ind w:left="24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676"/>
        </w:tabs>
        <w:ind w:left="26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242"/>
        </w:tabs>
        <w:ind w:left="324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08"/>
        </w:tabs>
        <w:ind w:left="3808" w:hanging="2160"/>
      </w:pPr>
      <w:rPr>
        <w:rFonts w:hint="default"/>
      </w:rPr>
    </w:lvl>
  </w:abstractNum>
  <w:abstractNum w:abstractNumId="31">
    <w:nsid w:val="7A4A49E4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32">
    <w:nsid w:val="7C0B122A"/>
    <w:multiLevelType w:val="hybridMultilevel"/>
    <w:tmpl w:val="4732D7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FF40C04"/>
    <w:multiLevelType w:val="hybridMultilevel"/>
    <w:tmpl w:val="0D665F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0"/>
  </w:num>
  <w:num w:numId="3">
    <w:abstractNumId w:val="15"/>
  </w:num>
  <w:num w:numId="4">
    <w:abstractNumId w:val="17"/>
  </w:num>
  <w:num w:numId="5">
    <w:abstractNumId w:val="4"/>
  </w:num>
  <w:num w:numId="6">
    <w:abstractNumId w:val="33"/>
  </w:num>
  <w:num w:numId="7">
    <w:abstractNumId w:val="3"/>
  </w:num>
  <w:num w:numId="8">
    <w:abstractNumId w:val="14"/>
  </w:num>
  <w:num w:numId="9">
    <w:abstractNumId w:val="7"/>
  </w:num>
  <w:num w:numId="10">
    <w:abstractNumId w:val="6"/>
  </w:num>
  <w:num w:numId="11">
    <w:abstractNumId w:val="11"/>
  </w:num>
  <w:num w:numId="12">
    <w:abstractNumId w:val="31"/>
  </w:num>
  <w:num w:numId="13">
    <w:abstractNumId w:val="2"/>
  </w:num>
  <w:num w:numId="14">
    <w:abstractNumId w:val="9"/>
  </w:num>
  <w:num w:numId="15">
    <w:abstractNumId w:val="5"/>
  </w:num>
  <w:num w:numId="16">
    <w:abstractNumId w:val="1"/>
  </w:num>
  <w:num w:numId="17">
    <w:abstractNumId w:val="21"/>
  </w:num>
  <w:num w:numId="18">
    <w:abstractNumId w:val="18"/>
  </w:num>
  <w:num w:numId="19">
    <w:abstractNumId w:val="26"/>
  </w:num>
  <w:num w:numId="20">
    <w:abstractNumId w:val="25"/>
  </w:num>
  <w:num w:numId="21">
    <w:abstractNumId w:val="32"/>
  </w:num>
  <w:num w:numId="22">
    <w:abstractNumId w:val="20"/>
  </w:num>
  <w:num w:numId="23">
    <w:abstractNumId w:val="24"/>
  </w:num>
  <w:num w:numId="24">
    <w:abstractNumId w:val="19"/>
  </w:num>
  <w:num w:numId="25">
    <w:abstractNumId w:val="13"/>
  </w:num>
  <w:num w:numId="26">
    <w:abstractNumId w:val="29"/>
  </w:num>
  <w:num w:numId="27">
    <w:abstractNumId w:val="16"/>
  </w:num>
  <w:num w:numId="28">
    <w:abstractNumId w:val="0"/>
  </w:num>
  <w:num w:numId="29">
    <w:abstractNumId w:val="22"/>
  </w:num>
  <w:num w:numId="30">
    <w:abstractNumId w:val="28"/>
  </w:num>
  <w:num w:numId="31">
    <w:abstractNumId w:val="10"/>
  </w:num>
  <w:num w:numId="32">
    <w:abstractNumId w:val="23"/>
  </w:num>
  <w:num w:numId="33">
    <w:abstractNumId w:val="27"/>
  </w:num>
  <w:num w:numId="3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4A53"/>
    <w:rsid w:val="00002804"/>
    <w:rsid w:val="00006D48"/>
    <w:rsid w:val="000144E8"/>
    <w:rsid w:val="00016B72"/>
    <w:rsid w:val="00024230"/>
    <w:rsid w:val="00033818"/>
    <w:rsid w:val="00036BC0"/>
    <w:rsid w:val="000420AB"/>
    <w:rsid w:val="00055D6F"/>
    <w:rsid w:val="0006409E"/>
    <w:rsid w:val="00066F0B"/>
    <w:rsid w:val="00067F1C"/>
    <w:rsid w:val="00071472"/>
    <w:rsid w:val="0008176E"/>
    <w:rsid w:val="00090443"/>
    <w:rsid w:val="00093DBA"/>
    <w:rsid w:val="00096416"/>
    <w:rsid w:val="000A00AC"/>
    <w:rsid w:val="000A122C"/>
    <w:rsid w:val="000A6B45"/>
    <w:rsid w:val="000B2B33"/>
    <w:rsid w:val="000B310A"/>
    <w:rsid w:val="000B5780"/>
    <w:rsid w:val="000C1BEE"/>
    <w:rsid w:val="000C7585"/>
    <w:rsid w:val="000D44C7"/>
    <w:rsid w:val="000D55FE"/>
    <w:rsid w:val="000D60CB"/>
    <w:rsid w:val="000E07E4"/>
    <w:rsid w:val="000E1E35"/>
    <w:rsid w:val="000F21D4"/>
    <w:rsid w:val="000F3BC7"/>
    <w:rsid w:val="0010148E"/>
    <w:rsid w:val="00102C80"/>
    <w:rsid w:val="00107E1A"/>
    <w:rsid w:val="00112806"/>
    <w:rsid w:val="0011378F"/>
    <w:rsid w:val="00116FE8"/>
    <w:rsid w:val="00120F77"/>
    <w:rsid w:val="00122CBE"/>
    <w:rsid w:val="00122FDD"/>
    <w:rsid w:val="00123269"/>
    <w:rsid w:val="00125DD7"/>
    <w:rsid w:val="00125FAD"/>
    <w:rsid w:val="0013195B"/>
    <w:rsid w:val="00133C50"/>
    <w:rsid w:val="00140B56"/>
    <w:rsid w:val="00146430"/>
    <w:rsid w:val="00154324"/>
    <w:rsid w:val="001653D8"/>
    <w:rsid w:val="00171746"/>
    <w:rsid w:val="00171B40"/>
    <w:rsid w:val="001957DD"/>
    <w:rsid w:val="001A159D"/>
    <w:rsid w:val="001A72C8"/>
    <w:rsid w:val="001B49C8"/>
    <w:rsid w:val="001C140B"/>
    <w:rsid w:val="001C3D58"/>
    <w:rsid w:val="001D46A0"/>
    <w:rsid w:val="001E7996"/>
    <w:rsid w:val="001E7DF1"/>
    <w:rsid w:val="001F20C7"/>
    <w:rsid w:val="001F2F35"/>
    <w:rsid w:val="001F2FA0"/>
    <w:rsid w:val="001F40EE"/>
    <w:rsid w:val="001F4A6A"/>
    <w:rsid w:val="001F5758"/>
    <w:rsid w:val="002019BD"/>
    <w:rsid w:val="00204E06"/>
    <w:rsid w:val="0020647B"/>
    <w:rsid w:val="00207545"/>
    <w:rsid w:val="00223C37"/>
    <w:rsid w:val="00235BA2"/>
    <w:rsid w:val="00236D6C"/>
    <w:rsid w:val="0023795C"/>
    <w:rsid w:val="002420E7"/>
    <w:rsid w:val="002476C0"/>
    <w:rsid w:val="00247C02"/>
    <w:rsid w:val="00251F49"/>
    <w:rsid w:val="00260850"/>
    <w:rsid w:val="00272C9A"/>
    <w:rsid w:val="00274793"/>
    <w:rsid w:val="00274BED"/>
    <w:rsid w:val="0027650F"/>
    <w:rsid w:val="00277D2F"/>
    <w:rsid w:val="00284EDD"/>
    <w:rsid w:val="0028651B"/>
    <w:rsid w:val="00290290"/>
    <w:rsid w:val="0029163C"/>
    <w:rsid w:val="0029364E"/>
    <w:rsid w:val="00296189"/>
    <w:rsid w:val="00296CC5"/>
    <w:rsid w:val="002A007C"/>
    <w:rsid w:val="002A3755"/>
    <w:rsid w:val="002A7C04"/>
    <w:rsid w:val="002B07F4"/>
    <w:rsid w:val="002C20DE"/>
    <w:rsid w:val="002C21AA"/>
    <w:rsid w:val="002C45A3"/>
    <w:rsid w:val="002D1ED7"/>
    <w:rsid w:val="002D1F1F"/>
    <w:rsid w:val="002D38B2"/>
    <w:rsid w:val="002D486C"/>
    <w:rsid w:val="002E1781"/>
    <w:rsid w:val="002F38C3"/>
    <w:rsid w:val="002F39AD"/>
    <w:rsid w:val="0030211C"/>
    <w:rsid w:val="003028AE"/>
    <w:rsid w:val="00306141"/>
    <w:rsid w:val="003063DD"/>
    <w:rsid w:val="0031719E"/>
    <w:rsid w:val="003362E0"/>
    <w:rsid w:val="00352CBC"/>
    <w:rsid w:val="0035476B"/>
    <w:rsid w:val="0036045B"/>
    <w:rsid w:val="003636A0"/>
    <w:rsid w:val="00382B56"/>
    <w:rsid w:val="00385FE4"/>
    <w:rsid w:val="003909B9"/>
    <w:rsid w:val="003933C1"/>
    <w:rsid w:val="0039431A"/>
    <w:rsid w:val="00395088"/>
    <w:rsid w:val="00396B15"/>
    <w:rsid w:val="003A4E12"/>
    <w:rsid w:val="003A6544"/>
    <w:rsid w:val="003B332E"/>
    <w:rsid w:val="003B4979"/>
    <w:rsid w:val="003B5A67"/>
    <w:rsid w:val="003B7D53"/>
    <w:rsid w:val="003B7EB5"/>
    <w:rsid w:val="003C47D0"/>
    <w:rsid w:val="003C4AFA"/>
    <w:rsid w:val="003C7036"/>
    <w:rsid w:val="003E6989"/>
    <w:rsid w:val="003E6D74"/>
    <w:rsid w:val="003F0C1E"/>
    <w:rsid w:val="003F2822"/>
    <w:rsid w:val="003F49B1"/>
    <w:rsid w:val="003F5589"/>
    <w:rsid w:val="003F781A"/>
    <w:rsid w:val="00400616"/>
    <w:rsid w:val="00411297"/>
    <w:rsid w:val="00415817"/>
    <w:rsid w:val="00432454"/>
    <w:rsid w:val="00433B40"/>
    <w:rsid w:val="0043687B"/>
    <w:rsid w:val="00440E8E"/>
    <w:rsid w:val="004421A5"/>
    <w:rsid w:val="00450972"/>
    <w:rsid w:val="004536B5"/>
    <w:rsid w:val="00456D09"/>
    <w:rsid w:val="00460F61"/>
    <w:rsid w:val="00470627"/>
    <w:rsid w:val="00471207"/>
    <w:rsid w:val="004728E3"/>
    <w:rsid w:val="00472D55"/>
    <w:rsid w:val="00477CE4"/>
    <w:rsid w:val="00484EBE"/>
    <w:rsid w:val="0048747D"/>
    <w:rsid w:val="00492E53"/>
    <w:rsid w:val="00493333"/>
    <w:rsid w:val="00494E9B"/>
    <w:rsid w:val="004A0F28"/>
    <w:rsid w:val="004A1C7F"/>
    <w:rsid w:val="004A245D"/>
    <w:rsid w:val="004A2889"/>
    <w:rsid w:val="004A3263"/>
    <w:rsid w:val="004B52ED"/>
    <w:rsid w:val="004B67DD"/>
    <w:rsid w:val="004B6C3B"/>
    <w:rsid w:val="004B7539"/>
    <w:rsid w:val="004C2742"/>
    <w:rsid w:val="004C53BD"/>
    <w:rsid w:val="004D28F7"/>
    <w:rsid w:val="004D60AC"/>
    <w:rsid w:val="004D63A7"/>
    <w:rsid w:val="004D675C"/>
    <w:rsid w:val="004E2DBA"/>
    <w:rsid w:val="004F0CF0"/>
    <w:rsid w:val="004F304C"/>
    <w:rsid w:val="004F5466"/>
    <w:rsid w:val="00502B2C"/>
    <w:rsid w:val="00502E58"/>
    <w:rsid w:val="00504E6F"/>
    <w:rsid w:val="00505AC0"/>
    <w:rsid w:val="00507878"/>
    <w:rsid w:val="00525B5E"/>
    <w:rsid w:val="0053159A"/>
    <w:rsid w:val="00535E5E"/>
    <w:rsid w:val="00560CDD"/>
    <w:rsid w:val="00563A1B"/>
    <w:rsid w:val="00570FA9"/>
    <w:rsid w:val="00577B81"/>
    <w:rsid w:val="00585322"/>
    <w:rsid w:val="00585A9B"/>
    <w:rsid w:val="005902D4"/>
    <w:rsid w:val="00593B67"/>
    <w:rsid w:val="005A1F6D"/>
    <w:rsid w:val="005A5920"/>
    <w:rsid w:val="005A59B7"/>
    <w:rsid w:val="005A6FB4"/>
    <w:rsid w:val="005B062E"/>
    <w:rsid w:val="005B7B43"/>
    <w:rsid w:val="005C4067"/>
    <w:rsid w:val="005C4182"/>
    <w:rsid w:val="005C4C9C"/>
    <w:rsid w:val="005C6793"/>
    <w:rsid w:val="005D2E3A"/>
    <w:rsid w:val="005D4C7C"/>
    <w:rsid w:val="005D712C"/>
    <w:rsid w:val="005E330F"/>
    <w:rsid w:val="005E33CF"/>
    <w:rsid w:val="005F465F"/>
    <w:rsid w:val="005F724F"/>
    <w:rsid w:val="0060360C"/>
    <w:rsid w:val="00603B12"/>
    <w:rsid w:val="0060631F"/>
    <w:rsid w:val="00607349"/>
    <w:rsid w:val="00610B67"/>
    <w:rsid w:val="00616843"/>
    <w:rsid w:val="00616F8D"/>
    <w:rsid w:val="006205D5"/>
    <w:rsid w:val="00620D3C"/>
    <w:rsid w:val="00621DDD"/>
    <w:rsid w:val="0062461E"/>
    <w:rsid w:val="006266BD"/>
    <w:rsid w:val="00633753"/>
    <w:rsid w:val="006569CC"/>
    <w:rsid w:val="0066398A"/>
    <w:rsid w:val="00666F19"/>
    <w:rsid w:val="006672D5"/>
    <w:rsid w:val="0067555D"/>
    <w:rsid w:val="006816DC"/>
    <w:rsid w:val="00681F9A"/>
    <w:rsid w:val="006860BD"/>
    <w:rsid w:val="0068774E"/>
    <w:rsid w:val="00691138"/>
    <w:rsid w:val="0069219C"/>
    <w:rsid w:val="006968E5"/>
    <w:rsid w:val="006A3AFE"/>
    <w:rsid w:val="006A76B0"/>
    <w:rsid w:val="006B79A8"/>
    <w:rsid w:val="006C4F02"/>
    <w:rsid w:val="006D6DAB"/>
    <w:rsid w:val="006E4C34"/>
    <w:rsid w:val="006E77BC"/>
    <w:rsid w:val="006F6ADC"/>
    <w:rsid w:val="006F782D"/>
    <w:rsid w:val="00700F95"/>
    <w:rsid w:val="00702F08"/>
    <w:rsid w:val="00716C3E"/>
    <w:rsid w:val="00725B3D"/>
    <w:rsid w:val="007265E9"/>
    <w:rsid w:val="0072735F"/>
    <w:rsid w:val="00730B30"/>
    <w:rsid w:val="00740F1B"/>
    <w:rsid w:val="00745B6E"/>
    <w:rsid w:val="00745D69"/>
    <w:rsid w:val="00747381"/>
    <w:rsid w:val="007528E7"/>
    <w:rsid w:val="007650DE"/>
    <w:rsid w:val="00780E58"/>
    <w:rsid w:val="00784CCD"/>
    <w:rsid w:val="007A0285"/>
    <w:rsid w:val="007A1C4D"/>
    <w:rsid w:val="007A39D5"/>
    <w:rsid w:val="007B0AC9"/>
    <w:rsid w:val="007B2D23"/>
    <w:rsid w:val="007C3652"/>
    <w:rsid w:val="007C53A8"/>
    <w:rsid w:val="007E0850"/>
    <w:rsid w:val="007E35F5"/>
    <w:rsid w:val="007E55F7"/>
    <w:rsid w:val="007E5E81"/>
    <w:rsid w:val="007E74B5"/>
    <w:rsid w:val="007F2082"/>
    <w:rsid w:val="007F3D62"/>
    <w:rsid w:val="007F4C61"/>
    <w:rsid w:val="007F7DAE"/>
    <w:rsid w:val="008003D0"/>
    <w:rsid w:val="00802E95"/>
    <w:rsid w:val="00803C0E"/>
    <w:rsid w:val="00810F2F"/>
    <w:rsid w:val="0082189F"/>
    <w:rsid w:val="00822204"/>
    <w:rsid w:val="00822C23"/>
    <w:rsid w:val="00825A83"/>
    <w:rsid w:val="008269FD"/>
    <w:rsid w:val="008302FC"/>
    <w:rsid w:val="00840E65"/>
    <w:rsid w:val="00851005"/>
    <w:rsid w:val="008515EE"/>
    <w:rsid w:val="008605C8"/>
    <w:rsid w:val="00860F00"/>
    <w:rsid w:val="008703E2"/>
    <w:rsid w:val="00872725"/>
    <w:rsid w:val="008734F2"/>
    <w:rsid w:val="008828CA"/>
    <w:rsid w:val="00883824"/>
    <w:rsid w:val="00892190"/>
    <w:rsid w:val="0089457E"/>
    <w:rsid w:val="008A0384"/>
    <w:rsid w:val="008A4C81"/>
    <w:rsid w:val="008A701A"/>
    <w:rsid w:val="008B5A71"/>
    <w:rsid w:val="008C194F"/>
    <w:rsid w:val="008C4FF8"/>
    <w:rsid w:val="008C5D4F"/>
    <w:rsid w:val="008F060F"/>
    <w:rsid w:val="008F14AB"/>
    <w:rsid w:val="008F2181"/>
    <w:rsid w:val="00902425"/>
    <w:rsid w:val="00904BD4"/>
    <w:rsid w:val="00910374"/>
    <w:rsid w:val="009201D3"/>
    <w:rsid w:val="009270AF"/>
    <w:rsid w:val="00930AAE"/>
    <w:rsid w:val="00931B68"/>
    <w:rsid w:val="009358F2"/>
    <w:rsid w:val="009400EA"/>
    <w:rsid w:val="00946462"/>
    <w:rsid w:val="00946B40"/>
    <w:rsid w:val="009501B3"/>
    <w:rsid w:val="00956C5F"/>
    <w:rsid w:val="009625E1"/>
    <w:rsid w:val="009649BC"/>
    <w:rsid w:val="0096636E"/>
    <w:rsid w:val="00974564"/>
    <w:rsid w:val="00975104"/>
    <w:rsid w:val="00975F39"/>
    <w:rsid w:val="0098174B"/>
    <w:rsid w:val="009864EE"/>
    <w:rsid w:val="009869DF"/>
    <w:rsid w:val="009A07C0"/>
    <w:rsid w:val="009A1D18"/>
    <w:rsid w:val="009A4E15"/>
    <w:rsid w:val="009A5AEF"/>
    <w:rsid w:val="009B723B"/>
    <w:rsid w:val="009B7EF7"/>
    <w:rsid w:val="009D15E0"/>
    <w:rsid w:val="009D4CC0"/>
    <w:rsid w:val="009D5660"/>
    <w:rsid w:val="009E6FEF"/>
    <w:rsid w:val="009F219C"/>
    <w:rsid w:val="009F7466"/>
    <w:rsid w:val="00A0323F"/>
    <w:rsid w:val="00A04A17"/>
    <w:rsid w:val="00A05462"/>
    <w:rsid w:val="00A05728"/>
    <w:rsid w:val="00A12A20"/>
    <w:rsid w:val="00A14A53"/>
    <w:rsid w:val="00A15C80"/>
    <w:rsid w:val="00A177CB"/>
    <w:rsid w:val="00A1781D"/>
    <w:rsid w:val="00A20025"/>
    <w:rsid w:val="00A20DF9"/>
    <w:rsid w:val="00A23BAA"/>
    <w:rsid w:val="00A25CD7"/>
    <w:rsid w:val="00A3078A"/>
    <w:rsid w:val="00A309CD"/>
    <w:rsid w:val="00A36A32"/>
    <w:rsid w:val="00A36CE6"/>
    <w:rsid w:val="00A37752"/>
    <w:rsid w:val="00A437CD"/>
    <w:rsid w:val="00A510DA"/>
    <w:rsid w:val="00A56146"/>
    <w:rsid w:val="00A578C5"/>
    <w:rsid w:val="00A6179A"/>
    <w:rsid w:val="00A64278"/>
    <w:rsid w:val="00A645F5"/>
    <w:rsid w:val="00A67448"/>
    <w:rsid w:val="00A77A6F"/>
    <w:rsid w:val="00A825E0"/>
    <w:rsid w:val="00A87A77"/>
    <w:rsid w:val="00AA00E4"/>
    <w:rsid w:val="00AA25D0"/>
    <w:rsid w:val="00AA786A"/>
    <w:rsid w:val="00AB28F8"/>
    <w:rsid w:val="00AB5B0E"/>
    <w:rsid w:val="00AC0423"/>
    <w:rsid w:val="00AC211F"/>
    <w:rsid w:val="00AC367D"/>
    <w:rsid w:val="00AD2FB6"/>
    <w:rsid w:val="00AD4581"/>
    <w:rsid w:val="00AD5CCA"/>
    <w:rsid w:val="00AD7156"/>
    <w:rsid w:val="00AF0DF4"/>
    <w:rsid w:val="00B005E4"/>
    <w:rsid w:val="00B0477C"/>
    <w:rsid w:val="00B1228D"/>
    <w:rsid w:val="00B20297"/>
    <w:rsid w:val="00B22AEC"/>
    <w:rsid w:val="00B233F5"/>
    <w:rsid w:val="00B25634"/>
    <w:rsid w:val="00B2645E"/>
    <w:rsid w:val="00B4459F"/>
    <w:rsid w:val="00B45E39"/>
    <w:rsid w:val="00B45F54"/>
    <w:rsid w:val="00B46964"/>
    <w:rsid w:val="00B50D1B"/>
    <w:rsid w:val="00B51475"/>
    <w:rsid w:val="00B515C1"/>
    <w:rsid w:val="00B552F5"/>
    <w:rsid w:val="00B60D09"/>
    <w:rsid w:val="00B7196A"/>
    <w:rsid w:val="00B765A0"/>
    <w:rsid w:val="00B778A3"/>
    <w:rsid w:val="00B823F0"/>
    <w:rsid w:val="00B83903"/>
    <w:rsid w:val="00B8533C"/>
    <w:rsid w:val="00B85E66"/>
    <w:rsid w:val="00B9600B"/>
    <w:rsid w:val="00BA3A2D"/>
    <w:rsid w:val="00BA44AB"/>
    <w:rsid w:val="00BA5237"/>
    <w:rsid w:val="00BB1DE9"/>
    <w:rsid w:val="00BB2DB9"/>
    <w:rsid w:val="00BB5583"/>
    <w:rsid w:val="00BB57A2"/>
    <w:rsid w:val="00BC3983"/>
    <w:rsid w:val="00BD20AF"/>
    <w:rsid w:val="00BD256A"/>
    <w:rsid w:val="00BD42A3"/>
    <w:rsid w:val="00BE2AC3"/>
    <w:rsid w:val="00BE2D87"/>
    <w:rsid w:val="00BF67E3"/>
    <w:rsid w:val="00C02CB3"/>
    <w:rsid w:val="00C0420B"/>
    <w:rsid w:val="00C063D2"/>
    <w:rsid w:val="00C22128"/>
    <w:rsid w:val="00C32F7C"/>
    <w:rsid w:val="00C4054F"/>
    <w:rsid w:val="00C4210E"/>
    <w:rsid w:val="00C42165"/>
    <w:rsid w:val="00C44975"/>
    <w:rsid w:val="00C4576B"/>
    <w:rsid w:val="00C520E0"/>
    <w:rsid w:val="00C52916"/>
    <w:rsid w:val="00C52B65"/>
    <w:rsid w:val="00C569C6"/>
    <w:rsid w:val="00C64308"/>
    <w:rsid w:val="00C64F0F"/>
    <w:rsid w:val="00C9091A"/>
    <w:rsid w:val="00C9172A"/>
    <w:rsid w:val="00C96C44"/>
    <w:rsid w:val="00CA0595"/>
    <w:rsid w:val="00CA2F72"/>
    <w:rsid w:val="00CA75AA"/>
    <w:rsid w:val="00CB5813"/>
    <w:rsid w:val="00CC24E1"/>
    <w:rsid w:val="00CC55ED"/>
    <w:rsid w:val="00CC5813"/>
    <w:rsid w:val="00CD2022"/>
    <w:rsid w:val="00CE5B8F"/>
    <w:rsid w:val="00CE5DF9"/>
    <w:rsid w:val="00CE6232"/>
    <w:rsid w:val="00CE6D73"/>
    <w:rsid w:val="00CE70A1"/>
    <w:rsid w:val="00CF13F9"/>
    <w:rsid w:val="00CF16D1"/>
    <w:rsid w:val="00CF1D3A"/>
    <w:rsid w:val="00CF28CF"/>
    <w:rsid w:val="00CF4BB2"/>
    <w:rsid w:val="00CF683F"/>
    <w:rsid w:val="00CF6AB3"/>
    <w:rsid w:val="00D00315"/>
    <w:rsid w:val="00D05DB0"/>
    <w:rsid w:val="00D102B7"/>
    <w:rsid w:val="00D15F73"/>
    <w:rsid w:val="00D161E8"/>
    <w:rsid w:val="00D17ED7"/>
    <w:rsid w:val="00D20BCF"/>
    <w:rsid w:val="00D21D2B"/>
    <w:rsid w:val="00D221F4"/>
    <w:rsid w:val="00D357AE"/>
    <w:rsid w:val="00D360E3"/>
    <w:rsid w:val="00D429EC"/>
    <w:rsid w:val="00D43404"/>
    <w:rsid w:val="00D47A20"/>
    <w:rsid w:val="00D56A0E"/>
    <w:rsid w:val="00D56F1F"/>
    <w:rsid w:val="00D6038A"/>
    <w:rsid w:val="00D605BB"/>
    <w:rsid w:val="00D633DF"/>
    <w:rsid w:val="00D73846"/>
    <w:rsid w:val="00D80A44"/>
    <w:rsid w:val="00D81FA5"/>
    <w:rsid w:val="00D900F4"/>
    <w:rsid w:val="00D94944"/>
    <w:rsid w:val="00D9661F"/>
    <w:rsid w:val="00DA1CCE"/>
    <w:rsid w:val="00DA5671"/>
    <w:rsid w:val="00DB620D"/>
    <w:rsid w:val="00DC1259"/>
    <w:rsid w:val="00DC3380"/>
    <w:rsid w:val="00DC6E8B"/>
    <w:rsid w:val="00DE047E"/>
    <w:rsid w:val="00DE1742"/>
    <w:rsid w:val="00DE399A"/>
    <w:rsid w:val="00E00605"/>
    <w:rsid w:val="00E00ADE"/>
    <w:rsid w:val="00E02370"/>
    <w:rsid w:val="00E0677B"/>
    <w:rsid w:val="00E17F8D"/>
    <w:rsid w:val="00E20C64"/>
    <w:rsid w:val="00E262C2"/>
    <w:rsid w:val="00E301CC"/>
    <w:rsid w:val="00E40441"/>
    <w:rsid w:val="00E531F6"/>
    <w:rsid w:val="00E55B18"/>
    <w:rsid w:val="00E57D63"/>
    <w:rsid w:val="00E60907"/>
    <w:rsid w:val="00E673EE"/>
    <w:rsid w:val="00E8003A"/>
    <w:rsid w:val="00E82383"/>
    <w:rsid w:val="00E8571D"/>
    <w:rsid w:val="00E94ABD"/>
    <w:rsid w:val="00EA0DEE"/>
    <w:rsid w:val="00EA2620"/>
    <w:rsid w:val="00EA75B2"/>
    <w:rsid w:val="00EB1D6F"/>
    <w:rsid w:val="00EB6F77"/>
    <w:rsid w:val="00EC0C53"/>
    <w:rsid w:val="00ED1DC6"/>
    <w:rsid w:val="00ED538F"/>
    <w:rsid w:val="00ED6B03"/>
    <w:rsid w:val="00EF0976"/>
    <w:rsid w:val="00EF1A0A"/>
    <w:rsid w:val="00EF1B3E"/>
    <w:rsid w:val="00EF2072"/>
    <w:rsid w:val="00EF5651"/>
    <w:rsid w:val="00EF706F"/>
    <w:rsid w:val="00F02B30"/>
    <w:rsid w:val="00F032D4"/>
    <w:rsid w:val="00F03E2A"/>
    <w:rsid w:val="00F050B8"/>
    <w:rsid w:val="00F05E77"/>
    <w:rsid w:val="00F11E42"/>
    <w:rsid w:val="00F14583"/>
    <w:rsid w:val="00F204BC"/>
    <w:rsid w:val="00F237C0"/>
    <w:rsid w:val="00F241A9"/>
    <w:rsid w:val="00F27C31"/>
    <w:rsid w:val="00F34CCB"/>
    <w:rsid w:val="00F34EEF"/>
    <w:rsid w:val="00F352D1"/>
    <w:rsid w:val="00F37CF3"/>
    <w:rsid w:val="00F41678"/>
    <w:rsid w:val="00F479DF"/>
    <w:rsid w:val="00F54411"/>
    <w:rsid w:val="00F61694"/>
    <w:rsid w:val="00F70ED5"/>
    <w:rsid w:val="00F75336"/>
    <w:rsid w:val="00F81CF9"/>
    <w:rsid w:val="00F845B4"/>
    <w:rsid w:val="00F85020"/>
    <w:rsid w:val="00F9010B"/>
    <w:rsid w:val="00F91702"/>
    <w:rsid w:val="00FA173F"/>
    <w:rsid w:val="00FB1C9E"/>
    <w:rsid w:val="00FC1CEE"/>
    <w:rsid w:val="00FC23F8"/>
    <w:rsid w:val="00FC3A28"/>
    <w:rsid w:val="00FC3C7C"/>
    <w:rsid w:val="00FC6F3E"/>
    <w:rsid w:val="00FD1237"/>
    <w:rsid w:val="00FD6022"/>
    <w:rsid w:val="00FD72F9"/>
    <w:rsid w:val="00FE1ED0"/>
    <w:rsid w:val="00FE2AA4"/>
    <w:rsid w:val="00FF3FF7"/>
    <w:rsid w:val="00FF4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Street"/>
  <w:smartTagType w:namespaceuri="urn:schemas-microsoft-com:office:smarttags" w:name="PersonName"/>
  <w:shapeDefaults>
    <o:shapedefaults v:ext="edit" spidmax="22529"/>
    <o:shapelayout v:ext="edit">
      <o:idmap v:ext="edit" data="1"/>
    </o:shapelayout>
  </w:shapeDefaults>
  <w:decimalSymbol w:val="."/>
  <w:listSeparator w:val=","/>
  <w14:docId w14:val="3845A0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102B7"/>
    <w:pPr>
      <w:bidi/>
      <w:spacing w:after="200" w:line="276" w:lineRule="auto"/>
    </w:pPr>
    <w:rPr>
      <w:rFonts w:ascii="Calibri" w:eastAsia="Calibri" w:hAnsi="Calibri" w:cs="Arial"/>
      <w:sz w:val="22"/>
      <w:szCs w:val="22"/>
    </w:rPr>
  </w:style>
  <w:style w:type="paragraph" w:styleId="1">
    <w:name w:val="heading 1"/>
    <w:basedOn w:val="a"/>
    <w:next w:val="a"/>
    <w:qFormat/>
    <w:rsid w:val="00B46964"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46964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B46964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B46964"/>
    <w:rPr>
      <w:color w:val="0000FF"/>
      <w:u w:val="single"/>
    </w:rPr>
  </w:style>
  <w:style w:type="paragraph" w:styleId="a6">
    <w:name w:val="Balloon Text"/>
    <w:basedOn w:val="a"/>
    <w:semiHidden/>
    <w:rsid w:val="005B062E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D102B7"/>
    <w:pPr>
      <w:ind w:left="720"/>
      <w:contextualSpacing/>
    </w:pPr>
  </w:style>
  <w:style w:type="paragraph" w:styleId="NormalWeb">
    <w:name w:val="Normal (Web)"/>
    <w:basedOn w:val="a"/>
    <w:uiPriority w:val="99"/>
    <w:unhideWhenUsed/>
    <w:rsid w:val="005D712C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Standard">
    <w:name w:val="Standard"/>
    <w:rsid w:val="00C4576B"/>
    <w:pPr>
      <w:widowControl w:val="0"/>
      <w:suppressAutoHyphens/>
      <w:autoSpaceDN w:val="0"/>
      <w:bidi/>
      <w:jc w:val="right"/>
    </w:pPr>
    <w:rPr>
      <w:rFonts w:cs="Times New Roman"/>
      <w:kern w:val="3"/>
      <w:sz w:val="24"/>
      <w:szCs w:val="24"/>
    </w:rPr>
  </w:style>
  <w:style w:type="character" w:styleId="a8">
    <w:name w:val="annotation reference"/>
    <w:basedOn w:val="a0"/>
    <w:rsid w:val="00666F19"/>
    <w:rPr>
      <w:sz w:val="16"/>
      <w:szCs w:val="16"/>
    </w:rPr>
  </w:style>
  <w:style w:type="paragraph" w:styleId="a9">
    <w:name w:val="annotation text"/>
    <w:basedOn w:val="a"/>
    <w:link w:val="aa"/>
    <w:rsid w:val="00666F19"/>
    <w:rPr>
      <w:sz w:val="20"/>
      <w:szCs w:val="20"/>
    </w:rPr>
  </w:style>
  <w:style w:type="character" w:customStyle="1" w:styleId="aa">
    <w:name w:val="טקסט הערה תו"/>
    <w:basedOn w:val="a0"/>
    <w:link w:val="a9"/>
    <w:rsid w:val="00666F19"/>
    <w:rPr>
      <w:rFonts w:ascii="Calibri" w:eastAsia="Calibri" w:hAnsi="Calibri" w:cs="Arial"/>
    </w:rPr>
  </w:style>
  <w:style w:type="paragraph" w:styleId="ab">
    <w:name w:val="annotation subject"/>
    <w:basedOn w:val="a9"/>
    <w:next w:val="a9"/>
    <w:link w:val="ac"/>
    <w:rsid w:val="00666F19"/>
    <w:rPr>
      <w:b/>
      <w:bCs/>
    </w:rPr>
  </w:style>
  <w:style w:type="character" w:customStyle="1" w:styleId="ac">
    <w:name w:val="נושא הערה תו"/>
    <w:basedOn w:val="aa"/>
    <w:link w:val="ab"/>
    <w:rsid w:val="00666F19"/>
    <w:rPr>
      <w:rFonts w:ascii="Calibri" w:eastAsia="Calibri" w:hAnsi="Calibri" w:cs="Arial"/>
      <w:b/>
      <w:bCs/>
    </w:rPr>
  </w:style>
  <w:style w:type="character" w:customStyle="1" w:styleId="a4">
    <w:name w:val="כותרת עליונה תו"/>
    <w:basedOn w:val="a0"/>
    <w:link w:val="a3"/>
    <w:uiPriority w:val="99"/>
    <w:rsid w:val="004E2DBA"/>
    <w:rPr>
      <w:rFonts w:ascii="Calibri" w:eastAsia="Calibri" w:hAnsi="Calibri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102B7"/>
    <w:pPr>
      <w:bidi/>
      <w:spacing w:after="200" w:line="276" w:lineRule="auto"/>
    </w:pPr>
    <w:rPr>
      <w:rFonts w:ascii="Calibri" w:eastAsia="Calibri" w:hAnsi="Calibri" w:cs="Arial"/>
      <w:sz w:val="22"/>
      <w:szCs w:val="22"/>
    </w:rPr>
  </w:style>
  <w:style w:type="paragraph" w:styleId="1">
    <w:name w:val="heading 1"/>
    <w:basedOn w:val="a"/>
    <w:next w:val="a"/>
    <w:qFormat/>
    <w:rsid w:val="00B46964"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46964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B46964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B46964"/>
    <w:rPr>
      <w:color w:val="0000FF"/>
      <w:u w:val="single"/>
    </w:rPr>
  </w:style>
  <w:style w:type="paragraph" w:styleId="a6">
    <w:name w:val="Balloon Text"/>
    <w:basedOn w:val="a"/>
    <w:semiHidden/>
    <w:rsid w:val="005B062E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D102B7"/>
    <w:pPr>
      <w:ind w:left="720"/>
      <w:contextualSpacing/>
    </w:pPr>
  </w:style>
  <w:style w:type="paragraph" w:styleId="NormalWeb">
    <w:name w:val="Normal (Web)"/>
    <w:basedOn w:val="a"/>
    <w:uiPriority w:val="99"/>
    <w:unhideWhenUsed/>
    <w:rsid w:val="005D712C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Standard">
    <w:name w:val="Standard"/>
    <w:rsid w:val="00C4576B"/>
    <w:pPr>
      <w:widowControl w:val="0"/>
      <w:suppressAutoHyphens/>
      <w:autoSpaceDN w:val="0"/>
      <w:bidi/>
      <w:jc w:val="right"/>
    </w:pPr>
    <w:rPr>
      <w:rFonts w:cs="Times New Roman"/>
      <w:kern w:val="3"/>
      <w:sz w:val="24"/>
      <w:szCs w:val="24"/>
    </w:rPr>
  </w:style>
  <w:style w:type="character" w:styleId="a8">
    <w:name w:val="annotation reference"/>
    <w:basedOn w:val="a0"/>
    <w:rsid w:val="00666F19"/>
    <w:rPr>
      <w:sz w:val="16"/>
      <w:szCs w:val="16"/>
    </w:rPr>
  </w:style>
  <w:style w:type="paragraph" w:styleId="a9">
    <w:name w:val="annotation text"/>
    <w:basedOn w:val="a"/>
    <w:link w:val="aa"/>
    <w:rsid w:val="00666F19"/>
    <w:rPr>
      <w:sz w:val="20"/>
      <w:szCs w:val="20"/>
    </w:rPr>
  </w:style>
  <w:style w:type="character" w:customStyle="1" w:styleId="aa">
    <w:name w:val="טקסט הערה תו"/>
    <w:basedOn w:val="a0"/>
    <w:link w:val="a9"/>
    <w:rsid w:val="00666F19"/>
    <w:rPr>
      <w:rFonts w:ascii="Calibri" w:eastAsia="Calibri" w:hAnsi="Calibri" w:cs="Arial"/>
    </w:rPr>
  </w:style>
  <w:style w:type="paragraph" w:styleId="ab">
    <w:name w:val="annotation subject"/>
    <w:basedOn w:val="a9"/>
    <w:next w:val="a9"/>
    <w:link w:val="ac"/>
    <w:rsid w:val="00666F19"/>
    <w:rPr>
      <w:b/>
      <w:bCs/>
    </w:rPr>
  </w:style>
  <w:style w:type="character" w:customStyle="1" w:styleId="ac">
    <w:name w:val="נושא הערה תו"/>
    <w:basedOn w:val="aa"/>
    <w:link w:val="ab"/>
    <w:rsid w:val="00666F19"/>
    <w:rPr>
      <w:rFonts w:ascii="Calibri" w:eastAsia="Calibri" w:hAnsi="Calibri" w:cs="Arial"/>
      <w:b/>
      <w:bCs/>
    </w:rPr>
  </w:style>
  <w:style w:type="character" w:customStyle="1" w:styleId="a4">
    <w:name w:val="כותרת עליונה תו"/>
    <w:basedOn w:val="a0"/>
    <w:link w:val="a3"/>
    <w:uiPriority w:val="99"/>
    <w:rsid w:val="004E2DBA"/>
    <w:rPr>
      <w:rFonts w:ascii="Calibri" w:eastAsia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7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7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9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38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8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st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tima\AppData\Roaming\Microsoft\Templates\firma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0D72BD4-9A48-4660-B3DD-C65265D0BC7A}">
  <ds:schemaRefs>
    <ds:schemaRef ds:uri="http://purl.org/dc/elements/1.1/"/>
    <ds:schemaRef ds:uri="http://purl.org/dc/dcmitype/"/>
    <ds:schemaRef ds:uri="http://schemas.microsoft.com/office/2006/metadata/properties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85750703-44FB-4694-8557-F547B4B6950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C0CAA43-4431-4565-8301-6A0BB0231F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firma.DOT</Template>
  <TotalTime>0</TotalTime>
  <Pages>1</Pages>
  <Words>213</Words>
  <Characters>1065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1276</CharactersWithSpaces>
  <SharedDoc>false</SharedDoc>
  <HLinks>
    <vt:vector size="6" baseType="variant"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etima</dc:creator>
  <cp:lastModifiedBy>Stav Edri</cp:lastModifiedBy>
  <cp:revision>2</cp:revision>
  <cp:lastPrinted>2011-07-12T10:00:00Z</cp:lastPrinted>
  <dcterms:created xsi:type="dcterms:W3CDTF">2017-04-30T06:55:00Z</dcterms:created>
  <dcterms:modified xsi:type="dcterms:W3CDTF">2017-04-30T06:55:00Z</dcterms:modified>
</cp:coreProperties>
</file>